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61187" w14:textId="77777777" w:rsidR="00762791" w:rsidRDefault="00762791" w:rsidP="00A527FF">
      <w:pPr>
        <w:rPr>
          <w:b/>
        </w:rPr>
      </w:pPr>
    </w:p>
    <w:p w14:paraId="1E6B3C31" w14:textId="77777777" w:rsidR="00973158" w:rsidRPr="00503459" w:rsidRDefault="00567C4B" w:rsidP="006D5027">
      <w:pPr>
        <w:ind w:left="2880" w:firstLine="720"/>
        <w:rPr>
          <w:b/>
        </w:rPr>
      </w:pPr>
      <w:r w:rsidRPr="00503459">
        <w:rPr>
          <w:b/>
        </w:rPr>
        <w:t>BOARD OF TRUSTEES AGENDA</w:t>
      </w:r>
    </w:p>
    <w:p w14:paraId="12F0D69B" w14:textId="6115F7C0" w:rsidR="00E46B92" w:rsidRPr="000E528C" w:rsidRDefault="00503459" w:rsidP="000E528C">
      <w:pPr>
        <w:ind w:left="2880" w:firstLine="720"/>
        <w:rPr>
          <w:b/>
        </w:rPr>
      </w:pPr>
      <w:r>
        <w:rPr>
          <w:b/>
        </w:rPr>
        <w:t xml:space="preserve">       </w:t>
      </w:r>
      <w:r w:rsidR="000117F4">
        <w:rPr>
          <w:b/>
        </w:rPr>
        <w:t xml:space="preserve">      </w:t>
      </w:r>
      <w:r w:rsidR="0079189F">
        <w:rPr>
          <w:b/>
        </w:rPr>
        <w:t>8</w:t>
      </w:r>
      <w:r w:rsidR="00805D78">
        <w:rPr>
          <w:b/>
        </w:rPr>
        <w:t>/</w:t>
      </w:r>
      <w:r w:rsidR="0079189F">
        <w:rPr>
          <w:b/>
        </w:rPr>
        <w:t>0</w:t>
      </w:r>
      <w:r w:rsidR="001B4E16">
        <w:rPr>
          <w:b/>
        </w:rPr>
        <w:t>3</w:t>
      </w:r>
      <w:r w:rsidR="0026338F">
        <w:rPr>
          <w:b/>
        </w:rPr>
        <w:t>/</w:t>
      </w:r>
      <w:r w:rsidR="00567C4B" w:rsidRPr="00503459">
        <w:rPr>
          <w:b/>
        </w:rPr>
        <w:t>20</w:t>
      </w:r>
      <w:r w:rsidR="00422531">
        <w:rPr>
          <w:b/>
        </w:rPr>
        <w:t>2</w:t>
      </w:r>
      <w:r w:rsidR="00F64AC2">
        <w:rPr>
          <w:b/>
        </w:rPr>
        <w:t>6</w:t>
      </w:r>
      <w:r w:rsidR="00567C4B" w:rsidRPr="00503459">
        <w:rPr>
          <w:b/>
        </w:rPr>
        <w:t xml:space="preserve"> </w:t>
      </w:r>
      <w:r w:rsidR="00656385">
        <w:rPr>
          <w:b/>
        </w:rPr>
        <w:t>4</w:t>
      </w:r>
      <w:r w:rsidR="00BC3BFC">
        <w:rPr>
          <w:b/>
        </w:rPr>
        <w:t>:</w:t>
      </w:r>
      <w:r w:rsidR="007D1895">
        <w:rPr>
          <w:b/>
        </w:rPr>
        <w:t>0</w:t>
      </w:r>
      <w:r w:rsidR="00BC3BFC">
        <w:rPr>
          <w:b/>
        </w:rPr>
        <w:t>0</w:t>
      </w:r>
      <w:r w:rsidR="00567C4B" w:rsidRPr="00503459">
        <w:rPr>
          <w:b/>
        </w:rPr>
        <w:t xml:space="preserve"> PM</w:t>
      </w:r>
    </w:p>
    <w:p w14:paraId="3C65B1A1" w14:textId="77777777" w:rsidR="00E46B92" w:rsidRDefault="00E46B92" w:rsidP="00E947FF">
      <w:pPr>
        <w:pStyle w:val="ListParagraph"/>
        <w:ind w:left="0"/>
        <w:rPr>
          <w:b/>
          <w:szCs w:val="24"/>
        </w:rPr>
      </w:pPr>
    </w:p>
    <w:p w14:paraId="245C459B" w14:textId="77777777" w:rsidR="00E947FF" w:rsidRDefault="00C0671C" w:rsidP="00E947FF">
      <w:pPr>
        <w:pStyle w:val="ListParagraph"/>
        <w:ind w:left="0"/>
        <w:rPr>
          <w:b/>
          <w:bCs/>
        </w:rPr>
      </w:pPr>
      <w:r w:rsidRPr="00C0671C">
        <w:rPr>
          <w:b/>
          <w:bCs/>
        </w:rPr>
        <w:t>Call meeting to order at 4:</w:t>
      </w:r>
      <w:r w:rsidR="00764398">
        <w:rPr>
          <w:b/>
          <w:bCs/>
        </w:rPr>
        <w:t>0</w:t>
      </w:r>
      <w:r w:rsidR="00DA46D1">
        <w:rPr>
          <w:b/>
          <w:bCs/>
        </w:rPr>
        <w:t>0</w:t>
      </w:r>
      <w:r w:rsidRPr="00C0671C">
        <w:rPr>
          <w:b/>
          <w:bCs/>
        </w:rPr>
        <w:t>pm</w:t>
      </w:r>
      <w:r w:rsidR="00744976">
        <w:rPr>
          <w:b/>
          <w:bCs/>
        </w:rPr>
        <w:t xml:space="preserve"> with a salute to the flag.</w:t>
      </w:r>
    </w:p>
    <w:p w14:paraId="5CA7C0B8" w14:textId="77777777" w:rsidR="0000317E" w:rsidRDefault="0000317E" w:rsidP="000C6974">
      <w:pPr>
        <w:pStyle w:val="ListParagraph"/>
        <w:ind w:left="0"/>
      </w:pPr>
    </w:p>
    <w:p w14:paraId="764A0E57" w14:textId="3B40AD09" w:rsidR="000C6974" w:rsidRDefault="000C6974" w:rsidP="000C6974">
      <w:pPr>
        <w:pStyle w:val="ListParagraph"/>
        <w:ind w:left="0"/>
      </w:pPr>
      <w:r>
        <w:t xml:space="preserve">Accept/Reject/Amend Minutes of </w:t>
      </w:r>
      <w:r w:rsidR="0000317E">
        <w:t>Ju</w:t>
      </w:r>
      <w:r w:rsidR="001B4E16">
        <w:t>ly</w:t>
      </w:r>
      <w:r w:rsidR="003D0E41">
        <w:t xml:space="preserve"> </w:t>
      </w:r>
      <w:r w:rsidR="0079189F">
        <w:t>13</w:t>
      </w:r>
      <w:r>
        <w:t>, 2026</w:t>
      </w:r>
    </w:p>
    <w:p w14:paraId="12150B95" w14:textId="77777777" w:rsidR="000C6974" w:rsidRDefault="000C6974" w:rsidP="000C6974">
      <w:pPr>
        <w:pStyle w:val="ListParagraph"/>
        <w:ind w:left="0"/>
      </w:pPr>
    </w:p>
    <w:p w14:paraId="4C6A13CB" w14:textId="77777777" w:rsidR="000C6974" w:rsidRDefault="000C6974" w:rsidP="000C6974">
      <w:pPr>
        <w:pStyle w:val="ListParagraph"/>
        <w:ind w:left="0"/>
      </w:pPr>
      <w:r>
        <w:t>Approve payment of current bills</w:t>
      </w:r>
    </w:p>
    <w:p w14:paraId="7992D933" w14:textId="77777777" w:rsidR="005F4AC4" w:rsidRDefault="005F4AC4" w:rsidP="000C6974">
      <w:pPr>
        <w:pStyle w:val="ListParagraph"/>
        <w:ind w:left="0"/>
      </w:pPr>
    </w:p>
    <w:p w14:paraId="3C4DA46E" w14:textId="77777777" w:rsidR="005F4AC4" w:rsidRDefault="005F4AC4" w:rsidP="005F4AC4">
      <w:pPr>
        <w:pStyle w:val="ListParagraph"/>
        <w:ind w:left="0"/>
        <w:rPr>
          <w:b/>
          <w:bCs/>
        </w:rPr>
      </w:pPr>
      <w:r>
        <w:rPr>
          <w:b/>
          <w:bCs/>
        </w:rPr>
        <w:t>DPW Report</w:t>
      </w:r>
    </w:p>
    <w:p w14:paraId="09A9D2CD" w14:textId="77777777" w:rsidR="005F4AC4" w:rsidRDefault="005F4AC4" w:rsidP="005F4AC4">
      <w:pPr>
        <w:pStyle w:val="ListParagraph"/>
        <w:ind w:left="0"/>
        <w:rPr>
          <w:b/>
          <w:bCs/>
        </w:rPr>
      </w:pPr>
    </w:p>
    <w:p w14:paraId="5308B6D9" w14:textId="77777777" w:rsidR="005F4AC4" w:rsidRDefault="005F4AC4" w:rsidP="005F4AC4">
      <w:pPr>
        <w:pStyle w:val="ListParagraph"/>
        <w:ind w:left="0"/>
        <w:rPr>
          <w:b/>
          <w:bCs/>
        </w:rPr>
      </w:pPr>
      <w:r>
        <w:rPr>
          <w:b/>
          <w:bCs/>
        </w:rPr>
        <w:t>Police Report</w:t>
      </w:r>
    </w:p>
    <w:p w14:paraId="1C862339" w14:textId="77777777" w:rsidR="000C6974" w:rsidRDefault="000C6974" w:rsidP="000C6974">
      <w:pPr>
        <w:pStyle w:val="ListParagraph"/>
        <w:ind w:left="0"/>
      </w:pPr>
    </w:p>
    <w:p w14:paraId="6101F854" w14:textId="77777777" w:rsidR="000C6974" w:rsidRDefault="000C6974" w:rsidP="000C6974">
      <w:pPr>
        <w:pStyle w:val="ListParagraph"/>
        <w:ind w:left="0"/>
        <w:rPr>
          <w:b/>
          <w:bCs/>
        </w:rPr>
      </w:pPr>
      <w:r>
        <w:rPr>
          <w:b/>
          <w:bCs/>
        </w:rPr>
        <w:t>Public Session</w:t>
      </w:r>
    </w:p>
    <w:p w14:paraId="430CB053" w14:textId="77777777" w:rsidR="000C6974" w:rsidRDefault="000C6974" w:rsidP="000C6974">
      <w:pPr>
        <w:pStyle w:val="ListParagraph"/>
        <w:ind w:left="0"/>
        <w:rPr>
          <w:b/>
          <w:bCs/>
        </w:rPr>
      </w:pPr>
    </w:p>
    <w:p w14:paraId="58D52A08" w14:textId="77777777" w:rsidR="000C6974" w:rsidRDefault="000C6974" w:rsidP="000C6974">
      <w:pPr>
        <w:pStyle w:val="ListParagraph"/>
        <w:ind w:left="0"/>
        <w:rPr>
          <w:b/>
          <w:bCs/>
        </w:rPr>
      </w:pPr>
      <w:r>
        <w:rPr>
          <w:b/>
          <w:bCs/>
        </w:rPr>
        <w:t>Correspondence</w:t>
      </w:r>
    </w:p>
    <w:p w14:paraId="04BA527F" w14:textId="6C22DE06" w:rsidR="000C6974" w:rsidRPr="00072725" w:rsidRDefault="00072725" w:rsidP="000C6974">
      <w:pPr>
        <w:pStyle w:val="ListParagraph"/>
        <w:ind w:left="0"/>
      </w:pPr>
      <w:r w:rsidRPr="00072725">
        <w:t>Kate McVinney</w:t>
      </w:r>
    </w:p>
    <w:p w14:paraId="43D4FCE7" w14:textId="77777777" w:rsidR="00072725" w:rsidRDefault="00072725" w:rsidP="000C6974">
      <w:pPr>
        <w:pStyle w:val="ListParagraph"/>
        <w:ind w:left="0"/>
        <w:rPr>
          <w:b/>
          <w:bCs/>
        </w:rPr>
      </w:pPr>
    </w:p>
    <w:p w14:paraId="7AFB8097" w14:textId="77777777" w:rsidR="000C6974" w:rsidRDefault="000C6974" w:rsidP="000C6974">
      <w:pPr>
        <w:pStyle w:val="ListParagraph"/>
        <w:ind w:left="0"/>
        <w:rPr>
          <w:b/>
          <w:bCs/>
        </w:rPr>
      </w:pPr>
      <w:r>
        <w:rPr>
          <w:b/>
          <w:bCs/>
        </w:rPr>
        <w:t>Current Business</w:t>
      </w:r>
    </w:p>
    <w:p w14:paraId="1D811260" w14:textId="77777777" w:rsidR="000C6974" w:rsidRDefault="000C6974" w:rsidP="000C6974">
      <w:pPr>
        <w:pStyle w:val="ListParagraph"/>
        <w:ind w:left="0"/>
      </w:pPr>
    </w:p>
    <w:p w14:paraId="0D8881EF" w14:textId="77777777" w:rsidR="00072725" w:rsidRDefault="00072725" w:rsidP="00CA7E37">
      <w:pPr>
        <w:pStyle w:val="ListParagraph"/>
        <w:numPr>
          <w:ilvl w:val="0"/>
          <w:numId w:val="31"/>
        </w:numPr>
      </w:pPr>
      <w:r>
        <w:t>Appoint Braeden Cowburn as DPW summer help</w:t>
      </w:r>
    </w:p>
    <w:p w14:paraId="7BAAA78A" w14:textId="653101C9" w:rsidR="00CA7E37" w:rsidRDefault="00072725" w:rsidP="00CA7E37">
      <w:pPr>
        <w:pStyle w:val="ListParagraph"/>
        <w:numPr>
          <w:ilvl w:val="0"/>
          <w:numId w:val="31"/>
        </w:numPr>
      </w:pPr>
      <w:r>
        <w:t>Appoint Kaleigh Anastasia as cleaner effective August 4, 2026</w:t>
      </w:r>
      <w:r w:rsidR="001B4E16">
        <w:tab/>
      </w:r>
      <w:r w:rsidR="001B4E16">
        <w:tab/>
      </w:r>
    </w:p>
    <w:p w14:paraId="176D088F" w14:textId="4039043B" w:rsidR="005E0584" w:rsidRDefault="00072725" w:rsidP="000C6974">
      <w:pPr>
        <w:pStyle w:val="ListParagraph"/>
        <w:numPr>
          <w:ilvl w:val="0"/>
          <w:numId w:val="31"/>
        </w:numPr>
      </w:pPr>
      <w:r>
        <w:t>Gail Hirst 223 White Oak water/sewer relief request</w:t>
      </w:r>
    </w:p>
    <w:p w14:paraId="2CFF08B2" w14:textId="24122FE6" w:rsidR="00072725" w:rsidRDefault="00072725" w:rsidP="000C6974">
      <w:pPr>
        <w:pStyle w:val="ListParagraph"/>
        <w:numPr>
          <w:ilvl w:val="0"/>
          <w:numId w:val="31"/>
        </w:numPr>
      </w:pPr>
      <w:r>
        <w:t>Sandra Miller 14 St. Mary’s Drive water/sewer relief request</w:t>
      </w:r>
    </w:p>
    <w:p w14:paraId="4F7D7D2F" w14:textId="3AF4059E" w:rsidR="00072725" w:rsidRDefault="00072725" w:rsidP="000C6974">
      <w:pPr>
        <w:pStyle w:val="ListParagraph"/>
        <w:numPr>
          <w:ilvl w:val="0"/>
          <w:numId w:val="31"/>
        </w:numPr>
      </w:pPr>
      <w:r>
        <w:t>Gerald Swartz 104 Jefferson Ave water/sewer relief request</w:t>
      </w:r>
    </w:p>
    <w:p w14:paraId="0E6BFC52" w14:textId="0A0BF7A7" w:rsidR="00072725" w:rsidRDefault="00072725" w:rsidP="000C6974">
      <w:pPr>
        <w:pStyle w:val="ListParagraph"/>
        <w:numPr>
          <w:ilvl w:val="0"/>
          <w:numId w:val="31"/>
        </w:numPr>
      </w:pPr>
      <w:r>
        <w:t>Water Engineering Report estimate $17,500</w:t>
      </w:r>
    </w:p>
    <w:p w14:paraId="15E31E6E" w14:textId="5F643510" w:rsidR="00072725" w:rsidRDefault="00072725" w:rsidP="000C6974">
      <w:pPr>
        <w:pStyle w:val="ListParagraph"/>
        <w:numPr>
          <w:ilvl w:val="0"/>
          <w:numId w:val="31"/>
        </w:numPr>
      </w:pPr>
      <w:r>
        <w:t>Change September Board meeting to September 14 at 4:00pm</w:t>
      </w:r>
    </w:p>
    <w:p w14:paraId="235064DF" w14:textId="71C7F3BE" w:rsidR="00072725" w:rsidRDefault="00072725" w:rsidP="000C6974">
      <w:pPr>
        <w:pStyle w:val="ListParagraph"/>
        <w:numPr>
          <w:ilvl w:val="0"/>
          <w:numId w:val="31"/>
        </w:numPr>
      </w:pPr>
      <w:r>
        <w:t>BOCES Internship</w:t>
      </w:r>
    </w:p>
    <w:p w14:paraId="4CEE1856" w14:textId="77777777" w:rsidR="000C6974" w:rsidRPr="0094701F" w:rsidRDefault="000C6974" w:rsidP="0094701F">
      <w:pPr>
        <w:pStyle w:val="ListParagraph"/>
      </w:pPr>
    </w:p>
    <w:p w14:paraId="5BBEBCB2" w14:textId="37987D5D" w:rsidR="000F47E8" w:rsidRPr="001B4E16" w:rsidRDefault="00502D31" w:rsidP="00502D31">
      <w:pPr>
        <w:ind w:left="360"/>
        <w:rPr>
          <w:b/>
          <w:bCs/>
        </w:rPr>
      </w:pPr>
      <w:r>
        <w:rPr>
          <w:b/>
          <w:bCs/>
        </w:rPr>
        <w:t>Executive Session - legal</w:t>
      </w:r>
    </w:p>
    <w:p w14:paraId="3F59EB14" w14:textId="77777777" w:rsidR="00C06B5C" w:rsidRDefault="000C6974" w:rsidP="000C7544">
      <w:pPr>
        <w:pStyle w:val="ListParagraph"/>
        <w:ind w:left="360"/>
      </w:pPr>
      <w:r>
        <w:rPr>
          <w:b/>
          <w:bCs/>
        </w:rPr>
        <w:t>Adjourn</w:t>
      </w:r>
    </w:p>
    <w:p w14:paraId="779C461D" w14:textId="77777777" w:rsidR="00EA2854" w:rsidRPr="00D32BC0" w:rsidRDefault="00EA2854" w:rsidP="00474910">
      <w:pPr>
        <w:rPr>
          <w:b/>
          <w:sz w:val="18"/>
          <w:szCs w:val="18"/>
        </w:rPr>
      </w:pPr>
    </w:p>
    <w:sectPr w:rsidR="00EA2854" w:rsidRPr="00D32BC0" w:rsidSect="004417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908BC" w14:textId="77777777" w:rsidR="00321364" w:rsidRDefault="00321364" w:rsidP="00385DA5">
      <w:pPr>
        <w:spacing w:after="0" w:line="240" w:lineRule="auto"/>
      </w:pPr>
      <w:r>
        <w:separator/>
      </w:r>
    </w:p>
  </w:endnote>
  <w:endnote w:type="continuationSeparator" w:id="0">
    <w:p w14:paraId="274ACAC9" w14:textId="77777777" w:rsidR="00321364" w:rsidRDefault="00321364" w:rsidP="00385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406F9" w14:textId="77777777" w:rsidR="00385DA5" w:rsidRDefault="00385D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A068" w14:textId="77777777" w:rsidR="00385DA5" w:rsidRDefault="00385D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2841B" w14:textId="77777777" w:rsidR="00385DA5" w:rsidRDefault="00385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BEF2C" w14:textId="77777777" w:rsidR="00321364" w:rsidRDefault="00321364" w:rsidP="00385DA5">
      <w:pPr>
        <w:spacing w:after="0" w:line="240" w:lineRule="auto"/>
      </w:pPr>
      <w:r>
        <w:separator/>
      </w:r>
    </w:p>
  </w:footnote>
  <w:footnote w:type="continuationSeparator" w:id="0">
    <w:p w14:paraId="493337DE" w14:textId="77777777" w:rsidR="00321364" w:rsidRDefault="00321364" w:rsidP="00385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DDC2" w14:textId="77777777" w:rsidR="00385DA5" w:rsidRDefault="00385D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127AC" w14:textId="77777777" w:rsidR="00385DA5" w:rsidRDefault="00385D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DEB51" w14:textId="77777777" w:rsidR="00385DA5" w:rsidRDefault="00385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0E54"/>
    <w:multiLevelType w:val="hybridMultilevel"/>
    <w:tmpl w:val="E550E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F394F"/>
    <w:multiLevelType w:val="hybridMultilevel"/>
    <w:tmpl w:val="F1F63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02672"/>
    <w:multiLevelType w:val="hybridMultilevel"/>
    <w:tmpl w:val="F530BD4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6B3768"/>
    <w:multiLevelType w:val="hybridMultilevel"/>
    <w:tmpl w:val="95348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9206E"/>
    <w:multiLevelType w:val="hybridMultilevel"/>
    <w:tmpl w:val="0BFAF794"/>
    <w:lvl w:ilvl="0" w:tplc="C096CCE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17821BA5"/>
    <w:multiLevelType w:val="hybridMultilevel"/>
    <w:tmpl w:val="06309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C1A1F"/>
    <w:multiLevelType w:val="hybridMultilevel"/>
    <w:tmpl w:val="5564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5086B"/>
    <w:multiLevelType w:val="hybridMultilevel"/>
    <w:tmpl w:val="9E443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C2343"/>
    <w:multiLevelType w:val="hybridMultilevel"/>
    <w:tmpl w:val="E3E0B524"/>
    <w:lvl w:ilvl="0" w:tplc="3698BDE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225B2BF8"/>
    <w:multiLevelType w:val="hybridMultilevel"/>
    <w:tmpl w:val="B2E20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C509F"/>
    <w:multiLevelType w:val="hybridMultilevel"/>
    <w:tmpl w:val="42481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80475"/>
    <w:multiLevelType w:val="hybridMultilevel"/>
    <w:tmpl w:val="39A834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E3D7A30"/>
    <w:multiLevelType w:val="hybridMultilevel"/>
    <w:tmpl w:val="8DFCA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47022"/>
    <w:multiLevelType w:val="hybridMultilevel"/>
    <w:tmpl w:val="8B76C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84DF8"/>
    <w:multiLevelType w:val="hybridMultilevel"/>
    <w:tmpl w:val="5C185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FB7783"/>
    <w:multiLevelType w:val="hybridMultilevel"/>
    <w:tmpl w:val="570E4436"/>
    <w:lvl w:ilvl="0" w:tplc="8B803EA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49F6346A"/>
    <w:multiLevelType w:val="hybridMultilevel"/>
    <w:tmpl w:val="29A4D6CC"/>
    <w:lvl w:ilvl="0" w:tplc="CA747D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751C2E"/>
    <w:multiLevelType w:val="hybridMultilevel"/>
    <w:tmpl w:val="BB74FF12"/>
    <w:lvl w:ilvl="0" w:tplc="5846CEC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9607C"/>
    <w:multiLevelType w:val="hybridMultilevel"/>
    <w:tmpl w:val="A49EB0E6"/>
    <w:lvl w:ilvl="0" w:tplc="B600B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1D2F8C"/>
    <w:multiLevelType w:val="hybridMultilevel"/>
    <w:tmpl w:val="5564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23872"/>
    <w:multiLevelType w:val="hybridMultilevel"/>
    <w:tmpl w:val="69D47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B050B"/>
    <w:multiLevelType w:val="hybridMultilevel"/>
    <w:tmpl w:val="8A44B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FB0AE5"/>
    <w:multiLevelType w:val="hybridMultilevel"/>
    <w:tmpl w:val="E698FA7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32422"/>
    <w:multiLevelType w:val="hybridMultilevel"/>
    <w:tmpl w:val="46D84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57488"/>
    <w:multiLevelType w:val="hybridMultilevel"/>
    <w:tmpl w:val="6CA8D390"/>
    <w:lvl w:ilvl="0" w:tplc="35D46C8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 w15:restartNumberingAfterBreak="0">
    <w:nsid w:val="6F5A1B6F"/>
    <w:multiLevelType w:val="hybridMultilevel"/>
    <w:tmpl w:val="46522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3A062A"/>
    <w:multiLevelType w:val="hybridMultilevel"/>
    <w:tmpl w:val="BCE06ED2"/>
    <w:lvl w:ilvl="0" w:tplc="396AFC38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7" w15:restartNumberingAfterBreak="0">
    <w:nsid w:val="79E92EF0"/>
    <w:multiLevelType w:val="hybridMultilevel"/>
    <w:tmpl w:val="392811FA"/>
    <w:lvl w:ilvl="0" w:tplc="08C250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851474"/>
    <w:multiLevelType w:val="hybridMultilevel"/>
    <w:tmpl w:val="A23EC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569686">
    <w:abstractNumId w:val="22"/>
  </w:num>
  <w:num w:numId="2" w16cid:durableId="1649480489">
    <w:abstractNumId w:val="12"/>
  </w:num>
  <w:num w:numId="3" w16cid:durableId="1295257452">
    <w:abstractNumId w:val="3"/>
  </w:num>
  <w:num w:numId="4" w16cid:durableId="1451970563">
    <w:abstractNumId w:val="20"/>
  </w:num>
  <w:num w:numId="5" w16cid:durableId="1246719336">
    <w:abstractNumId w:val="14"/>
  </w:num>
  <w:num w:numId="6" w16cid:durableId="220289314">
    <w:abstractNumId w:val="24"/>
  </w:num>
  <w:num w:numId="7" w16cid:durableId="901255618">
    <w:abstractNumId w:val="21"/>
  </w:num>
  <w:num w:numId="8" w16cid:durableId="1774665514">
    <w:abstractNumId w:val="6"/>
  </w:num>
  <w:num w:numId="9" w16cid:durableId="1671130451">
    <w:abstractNumId w:val="19"/>
  </w:num>
  <w:num w:numId="10" w16cid:durableId="1157108874">
    <w:abstractNumId w:val="17"/>
  </w:num>
  <w:num w:numId="11" w16cid:durableId="611522396">
    <w:abstractNumId w:val="15"/>
  </w:num>
  <w:num w:numId="12" w16cid:durableId="1197616891">
    <w:abstractNumId w:val="8"/>
  </w:num>
  <w:num w:numId="13" w16cid:durableId="157426759">
    <w:abstractNumId w:val="4"/>
  </w:num>
  <w:num w:numId="14" w16cid:durableId="2125034292">
    <w:abstractNumId w:val="11"/>
  </w:num>
  <w:num w:numId="15" w16cid:durableId="1510019069">
    <w:abstractNumId w:val="26"/>
  </w:num>
  <w:num w:numId="16" w16cid:durableId="344942263">
    <w:abstractNumId w:val="0"/>
  </w:num>
  <w:num w:numId="17" w16cid:durableId="1049231537">
    <w:abstractNumId w:val="13"/>
  </w:num>
  <w:num w:numId="18" w16cid:durableId="727916347">
    <w:abstractNumId w:val="27"/>
  </w:num>
  <w:num w:numId="19" w16cid:durableId="1522358393">
    <w:abstractNumId w:val="18"/>
  </w:num>
  <w:num w:numId="20" w16cid:durableId="1809013924">
    <w:abstractNumId w:val="10"/>
  </w:num>
  <w:num w:numId="21" w16cid:durableId="1437098132">
    <w:abstractNumId w:val="1"/>
  </w:num>
  <w:num w:numId="22" w16cid:durableId="1393121681">
    <w:abstractNumId w:val="25"/>
  </w:num>
  <w:num w:numId="23" w16cid:durableId="1685280549">
    <w:abstractNumId w:val="9"/>
  </w:num>
  <w:num w:numId="24" w16cid:durableId="2119518079">
    <w:abstractNumId w:val="5"/>
  </w:num>
  <w:num w:numId="25" w16cid:durableId="419106013">
    <w:abstractNumId w:val="23"/>
  </w:num>
  <w:num w:numId="26" w16cid:durableId="709381282">
    <w:abstractNumId w:val="2"/>
  </w:num>
  <w:num w:numId="27" w16cid:durableId="860633206">
    <w:abstractNumId w:val="28"/>
  </w:num>
  <w:num w:numId="28" w16cid:durableId="1017737896">
    <w:abstractNumId w:val="16"/>
  </w:num>
  <w:num w:numId="29" w16cid:durableId="1914848523">
    <w:abstractNumId w:val="7"/>
  </w:num>
  <w:num w:numId="30" w16cid:durableId="21387149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798850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706268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17E"/>
    <w:rsid w:val="0000317E"/>
    <w:rsid w:val="00004370"/>
    <w:rsid w:val="000117F4"/>
    <w:rsid w:val="000130F6"/>
    <w:rsid w:val="000142A4"/>
    <w:rsid w:val="00017250"/>
    <w:rsid w:val="00024A5A"/>
    <w:rsid w:val="00030CE8"/>
    <w:rsid w:val="0003101C"/>
    <w:rsid w:val="000315A8"/>
    <w:rsid w:val="00034B57"/>
    <w:rsid w:val="0003551D"/>
    <w:rsid w:val="000363DC"/>
    <w:rsid w:val="00046E67"/>
    <w:rsid w:val="00051D44"/>
    <w:rsid w:val="00055394"/>
    <w:rsid w:val="00064236"/>
    <w:rsid w:val="00071854"/>
    <w:rsid w:val="00072725"/>
    <w:rsid w:val="00074099"/>
    <w:rsid w:val="00077185"/>
    <w:rsid w:val="00077EA7"/>
    <w:rsid w:val="00082011"/>
    <w:rsid w:val="00083813"/>
    <w:rsid w:val="0008583C"/>
    <w:rsid w:val="00091780"/>
    <w:rsid w:val="000967F3"/>
    <w:rsid w:val="000A0DE1"/>
    <w:rsid w:val="000A44C5"/>
    <w:rsid w:val="000B287D"/>
    <w:rsid w:val="000B347F"/>
    <w:rsid w:val="000B3B21"/>
    <w:rsid w:val="000B5CAE"/>
    <w:rsid w:val="000C4EAC"/>
    <w:rsid w:val="000C661A"/>
    <w:rsid w:val="000C6974"/>
    <w:rsid w:val="000C7544"/>
    <w:rsid w:val="000D1F13"/>
    <w:rsid w:val="000D7811"/>
    <w:rsid w:val="000E1444"/>
    <w:rsid w:val="000E14C3"/>
    <w:rsid w:val="000E1C8B"/>
    <w:rsid w:val="000E349C"/>
    <w:rsid w:val="000E528C"/>
    <w:rsid w:val="000E560A"/>
    <w:rsid w:val="000F47E8"/>
    <w:rsid w:val="000F7F7A"/>
    <w:rsid w:val="001039CA"/>
    <w:rsid w:val="00104577"/>
    <w:rsid w:val="001059E7"/>
    <w:rsid w:val="00106CDD"/>
    <w:rsid w:val="00111965"/>
    <w:rsid w:val="00113093"/>
    <w:rsid w:val="00117E0A"/>
    <w:rsid w:val="00120B22"/>
    <w:rsid w:val="00123C38"/>
    <w:rsid w:val="00125B1E"/>
    <w:rsid w:val="00125C91"/>
    <w:rsid w:val="00125F02"/>
    <w:rsid w:val="0012665C"/>
    <w:rsid w:val="001278E9"/>
    <w:rsid w:val="0013226F"/>
    <w:rsid w:val="00133695"/>
    <w:rsid w:val="00134105"/>
    <w:rsid w:val="00140CA9"/>
    <w:rsid w:val="001469EB"/>
    <w:rsid w:val="00146F96"/>
    <w:rsid w:val="001501E7"/>
    <w:rsid w:val="00177B6C"/>
    <w:rsid w:val="00184B7D"/>
    <w:rsid w:val="00184DDA"/>
    <w:rsid w:val="0018632F"/>
    <w:rsid w:val="001924B8"/>
    <w:rsid w:val="00196515"/>
    <w:rsid w:val="00197E40"/>
    <w:rsid w:val="001A255D"/>
    <w:rsid w:val="001A5136"/>
    <w:rsid w:val="001A58CD"/>
    <w:rsid w:val="001A747B"/>
    <w:rsid w:val="001A7704"/>
    <w:rsid w:val="001B3A33"/>
    <w:rsid w:val="001B4E16"/>
    <w:rsid w:val="001B719F"/>
    <w:rsid w:val="001C6BFA"/>
    <w:rsid w:val="001D2F71"/>
    <w:rsid w:val="001D36BA"/>
    <w:rsid w:val="001D6F7E"/>
    <w:rsid w:val="001E13EC"/>
    <w:rsid w:val="001E1E8D"/>
    <w:rsid w:val="001E3D57"/>
    <w:rsid w:val="001E5C17"/>
    <w:rsid w:val="001E6F2A"/>
    <w:rsid w:val="001F1846"/>
    <w:rsid w:val="001F2C87"/>
    <w:rsid w:val="001F6C44"/>
    <w:rsid w:val="002045B8"/>
    <w:rsid w:val="00210963"/>
    <w:rsid w:val="00212DDE"/>
    <w:rsid w:val="0021592B"/>
    <w:rsid w:val="002172FF"/>
    <w:rsid w:val="00217DFD"/>
    <w:rsid w:val="002243BE"/>
    <w:rsid w:val="00227323"/>
    <w:rsid w:val="002402A8"/>
    <w:rsid w:val="002413B6"/>
    <w:rsid w:val="00245269"/>
    <w:rsid w:val="00245AA9"/>
    <w:rsid w:val="00246912"/>
    <w:rsid w:val="00255446"/>
    <w:rsid w:val="00262C0C"/>
    <w:rsid w:val="0026338F"/>
    <w:rsid w:val="0026379B"/>
    <w:rsid w:val="0027154D"/>
    <w:rsid w:val="0027171F"/>
    <w:rsid w:val="002721C0"/>
    <w:rsid w:val="0027285A"/>
    <w:rsid w:val="0028273D"/>
    <w:rsid w:val="002838C1"/>
    <w:rsid w:val="00284BA0"/>
    <w:rsid w:val="00293489"/>
    <w:rsid w:val="0029424E"/>
    <w:rsid w:val="00294E34"/>
    <w:rsid w:val="002954E2"/>
    <w:rsid w:val="002A7E83"/>
    <w:rsid w:val="002B3814"/>
    <w:rsid w:val="002B66DF"/>
    <w:rsid w:val="002B6DD5"/>
    <w:rsid w:val="002B6F1A"/>
    <w:rsid w:val="002C001C"/>
    <w:rsid w:val="002C02CF"/>
    <w:rsid w:val="002C0377"/>
    <w:rsid w:val="002C65BE"/>
    <w:rsid w:val="002D2810"/>
    <w:rsid w:val="002D59BE"/>
    <w:rsid w:val="002D6264"/>
    <w:rsid w:val="002E08B9"/>
    <w:rsid w:val="002E1972"/>
    <w:rsid w:val="002E31E5"/>
    <w:rsid w:val="002E33DC"/>
    <w:rsid w:val="002E7AF5"/>
    <w:rsid w:val="002F405C"/>
    <w:rsid w:val="002F57D2"/>
    <w:rsid w:val="002F712B"/>
    <w:rsid w:val="003016E8"/>
    <w:rsid w:val="003047FF"/>
    <w:rsid w:val="00304F20"/>
    <w:rsid w:val="00306EF9"/>
    <w:rsid w:val="003109F7"/>
    <w:rsid w:val="00312329"/>
    <w:rsid w:val="0031470D"/>
    <w:rsid w:val="003161C6"/>
    <w:rsid w:val="00317A36"/>
    <w:rsid w:val="00320FFB"/>
    <w:rsid w:val="00321364"/>
    <w:rsid w:val="00322AA2"/>
    <w:rsid w:val="00323E6C"/>
    <w:rsid w:val="00333AC8"/>
    <w:rsid w:val="0033621C"/>
    <w:rsid w:val="00336BFF"/>
    <w:rsid w:val="00337B2C"/>
    <w:rsid w:val="0034224E"/>
    <w:rsid w:val="00351AE8"/>
    <w:rsid w:val="00355DE9"/>
    <w:rsid w:val="00357CCC"/>
    <w:rsid w:val="00372AA0"/>
    <w:rsid w:val="0037351B"/>
    <w:rsid w:val="00375E7A"/>
    <w:rsid w:val="00375ECD"/>
    <w:rsid w:val="00380830"/>
    <w:rsid w:val="00385DA5"/>
    <w:rsid w:val="003869A2"/>
    <w:rsid w:val="00386C95"/>
    <w:rsid w:val="003900CC"/>
    <w:rsid w:val="003944EA"/>
    <w:rsid w:val="00397391"/>
    <w:rsid w:val="003A015C"/>
    <w:rsid w:val="003A4B6D"/>
    <w:rsid w:val="003B515D"/>
    <w:rsid w:val="003B6D1E"/>
    <w:rsid w:val="003B7823"/>
    <w:rsid w:val="003D057E"/>
    <w:rsid w:val="003D0E41"/>
    <w:rsid w:val="003D42B0"/>
    <w:rsid w:val="003D6F98"/>
    <w:rsid w:val="003E1DE9"/>
    <w:rsid w:val="003E1EAE"/>
    <w:rsid w:val="003E2C98"/>
    <w:rsid w:val="003E4049"/>
    <w:rsid w:val="00401A51"/>
    <w:rsid w:val="00405496"/>
    <w:rsid w:val="00405CED"/>
    <w:rsid w:val="004068DC"/>
    <w:rsid w:val="00422531"/>
    <w:rsid w:val="00422FAD"/>
    <w:rsid w:val="004278CB"/>
    <w:rsid w:val="00431A39"/>
    <w:rsid w:val="0043512E"/>
    <w:rsid w:val="0044173A"/>
    <w:rsid w:val="0044266B"/>
    <w:rsid w:val="0045737F"/>
    <w:rsid w:val="004579DD"/>
    <w:rsid w:val="0046250A"/>
    <w:rsid w:val="00463B4A"/>
    <w:rsid w:val="00465B26"/>
    <w:rsid w:val="00472A48"/>
    <w:rsid w:val="00473686"/>
    <w:rsid w:val="00474905"/>
    <w:rsid w:val="00474910"/>
    <w:rsid w:val="00475837"/>
    <w:rsid w:val="004766CF"/>
    <w:rsid w:val="004829D9"/>
    <w:rsid w:val="00483094"/>
    <w:rsid w:val="00483437"/>
    <w:rsid w:val="00484B4E"/>
    <w:rsid w:val="00492E5D"/>
    <w:rsid w:val="004946A6"/>
    <w:rsid w:val="004A117F"/>
    <w:rsid w:val="004A28DE"/>
    <w:rsid w:val="004A45EB"/>
    <w:rsid w:val="004A4DFA"/>
    <w:rsid w:val="004A538C"/>
    <w:rsid w:val="004A5D5B"/>
    <w:rsid w:val="004B26C3"/>
    <w:rsid w:val="004B3A01"/>
    <w:rsid w:val="004B6D67"/>
    <w:rsid w:val="004B7DB9"/>
    <w:rsid w:val="004C3669"/>
    <w:rsid w:val="004C7925"/>
    <w:rsid w:val="004D3FA7"/>
    <w:rsid w:val="004E2A83"/>
    <w:rsid w:val="004E55BA"/>
    <w:rsid w:val="004F065B"/>
    <w:rsid w:val="0050172C"/>
    <w:rsid w:val="00502D31"/>
    <w:rsid w:val="005032F1"/>
    <w:rsid w:val="00503459"/>
    <w:rsid w:val="00503571"/>
    <w:rsid w:val="0051041C"/>
    <w:rsid w:val="00510E09"/>
    <w:rsid w:val="0051388C"/>
    <w:rsid w:val="0051645A"/>
    <w:rsid w:val="00516CAC"/>
    <w:rsid w:val="005222CC"/>
    <w:rsid w:val="00522750"/>
    <w:rsid w:val="00524F33"/>
    <w:rsid w:val="00530DE8"/>
    <w:rsid w:val="00531202"/>
    <w:rsid w:val="00531E25"/>
    <w:rsid w:val="005324A6"/>
    <w:rsid w:val="00533A01"/>
    <w:rsid w:val="005345AC"/>
    <w:rsid w:val="00540088"/>
    <w:rsid w:val="00541CAC"/>
    <w:rsid w:val="00542615"/>
    <w:rsid w:val="00542D72"/>
    <w:rsid w:val="00543853"/>
    <w:rsid w:val="00552091"/>
    <w:rsid w:val="005521D5"/>
    <w:rsid w:val="00553E48"/>
    <w:rsid w:val="00557A5E"/>
    <w:rsid w:val="00562A33"/>
    <w:rsid w:val="00566D1C"/>
    <w:rsid w:val="00567C4B"/>
    <w:rsid w:val="005702A6"/>
    <w:rsid w:val="005752C0"/>
    <w:rsid w:val="005770B7"/>
    <w:rsid w:val="005825E8"/>
    <w:rsid w:val="005912F4"/>
    <w:rsid w:val="00593A79"/>
    <w:rsid w:val="00594696"/>
    <w:rsid w:val="005A014F"/>
    <w:rsid w:val="005A2614"/>
    <w:rsid w:val="005A3E30"/>
    <w:rsid w:val="005A5711"/>
    <w:rsid w:val="005A5DFB"/>
    <w:rsid w:val="005B1B86"/>
    <w:rsid w:val="005B2DBA"/>
    <w:rsid w:val="005B6212"/>
    <w:rsid w:val="005B7A8B"/>
    <w:rsid w:val="005C0965"/>
    <w:rsid w:val="005C2133"/>
    <w:rsid w:val="005C2429"/>
    <w:rsid w:val="005C2D76"/>
    <w:rsid w:val="005C302F"/>
    <w:rsid w:val="005D0B44"/>
    <w:rsid w:val="005D0ED4"/>
    <w:rsid w:val="005D0F46"/>
    <w:rsid w:val="005D105B"/>
    <w:rsid w:val="005D4A95"/>
    <w:rsid w:val="005E0584"/>
    <w:rsid w:val="005E2090"/>
    <w:rsid w:val="005E357E"/>
    <w:rsid w:val="005E4E7D"/>
    <w:rsid w:val="005E6B68"/>
    <w:rsid w:val="005E6C82"/>
    <w:rsid w:val="005F2011"/>
    <w:rsid w:val="005F4AC4"/>
    <w:rsid w:val="005F696A"/>
    <w:rsid w:val="005F6ECB"/>
    <w:rsid w:val="006000A2"/>
    <w:rsid w:val="00605378"/>
    <w:rsid w:val="006064B1"/>
    <w:rsid w:val="00610CD8"/>
    <w:rsid w:val="006144BD"/>
    <w:rsid w:val="00615572"/>
    <w:rsid w:val="006207FF"/>
    <w:rsid w:val="00621D00"/>
    <w:rsid w:val="00622E2F"/>
    <w:rsid w:val="0062404F"/>
    <w:rsid w:val="00627E8F"/>
    <w:rsid w:val="00630EC5"/>
    <w:rsid w:val="00630F39"/>
    <w:rsid w:val="006314CE"/>
    <w:rsid w:val="00640093"/>
    <w:rsid w:val="00644949"/>
    <w:rsid w:val="006457CB"/>
    <w:rsid w:val="0065029C"/>
    <w:rsid w:val="00652393"/>
    <w:rsid w:val="006524AD"/>
    <w:rsid w:val="00656385"/>
    <w:rsid w:val="006573D5"/>
    <w:rsid w:val="00657E46"/>
    <w:rsid w:val="00662FAB"/>
    <w:rsid w:val="0066589E"/>
    <w:rsid w:val="006714A0"/>
    <w:rsid w:val="0067770C"/>
    <w:rsid w:val="00677C45"/>
    <w:rsid w:val="006848B7"/>
    <w:rsid w:val="00685251"/>
    <w:rsid w:val="00686975"/>
    <w:rsid w:val="00686BB0"/>
    <w:rsid w:val="00686F40"/>
    <w:rsid w:val="0069086F"/>
    <w:rsid w:val="00692D00"/>
    <w:rsid w:val="00695887"/>
    <w:rsid w:val="00695C50"/>
    <w:rsid w:val="00697794"/>
    <w:rsid w:val="00697F58"/>
    <w:rsid w:val="006A1E2D"/>
    <w:rsid w:val="006A2A43"/>
    <w:rsid w:val="006A406E"/>
    <w:rsid w:val="006A7FD8"/>
    <w:rsid w:val="006B1450"/>
    <w:rsid w:val="006B14FA"/>
    <w:rsid w:val="006B22D5"/>
    <w:rsid w:val="006B2C47"/>
    <w:rsid w:val="006B4510"/>
    <w:rsid w:val="006B67C4"/>
    <w:rsid w:val="006C20E0"/>
    <w:rsid w:val="006C2A44"/>
    <w:rsid w:val="006C591D"/>
    <w:rsid w:val="006C5EA6"/>
    <w:rsid w:val="006C76F9"/>
    <w:rsid w:val="006D5027"/>
    <w:rsid w:val="006D75AF"/>
    <w:rsid w:val="006E222E"/>
    <w:rsid w:val="006E2C27"/>
    <w:rsid w:val="006E3765"/>
    <w:rsid w:val="006E527F"/>
    <w:rsid w:val="006F04EF"/>
    <w:rsid w:val="006F2698"/>
    <w:rsid w:val="006F34FC"/>
    <w:rsid w:val="006F3A2F"/>
    <w:rsid w:val="006F3F9B"/>
    <w:rsid w:val="00700D83"/>
    <w:rsid w:val="00705B23"/>
    <w:rsid w:val="00706765"/>
    <w:rsid w:val="0070776F"/>
    <w:rsid w:val="00712EDF"/>
    <w:rsid w:val="007130A8"/>
    <w:rsid w:val="00713FF6"/>
    <w:rsid w:val="00714B50"/>
    <w:rsid w:val="00715254"/>
    <w:rsid w:val="007176A2"/>
    <w:rsid w:val="007203A9"/>
    <w:rsid w:val="00720E3B"/>
    <w:rsid w:val="00723DE4"/>
    <w:rsid w:val="007271EB"/>
    <w:rsid w:val="00732594"/>
    <w:rsid w:val="00733750"/>
    <w:rsid w:val="0073751B"/>
    <w:rsid w:val="00737A09"/>
    <w:rsid w:val="0074250B"/>
    <w:rsid w:val="00742BC8"/>
    <w:rsid w:val="00744976"/>
    <w:rsid w:val="00746340"/>
    <w:rsid w:val="007478DF"/>
    <w:rsid w:val="007504FA"/>
    <w:rsid w:val="00753636"/>
    <w:rsid w:val="00757E58"/>
    <w:rsid w:val="00760B70"/>
    <w:rsid w:val="00762791"/>
    <w:rsid w:val="00764398"/>
    <w:rsid w:val="007648E2"/>
    <w:rsid w:val="007676D9"/>
    <w:rsid w:val="0077098F"/>
    <w:rsid w:val="00781C9A"/>
    <w:rsid w:val="00784436"/>
    <w:rsid w:val="007878DD"/>
    <w:rsid w:val="00790655"/>
    <w:rsid w:val="007910D9"/>
    <w:rsid w:val="0079189F"/>
    <w:rsid w:val="0079638B"/>
    <w:rsid w:val="007A1A87"/>
    <w:rsid w:val="007A1F99"/>
    <w:rsid w:val="007A28EE"/>
    <w:rsid w:val="007A3776"/>
    <w:rsid w:val="007A4CC8"/>
    <w:rsid w:val="007B1B8A"/>
    <w:rsid w:val="007B2FF9"/>
    <w:rsid w:val="007B6350"/>
    <w:rsid w:val="007C1A73"/>
    <w:rsid w:val="007C4A9C"/>
    <w:rsid w:val="007C75C5"/>
    <w:rsid w:val="007C7FE4"/>
    <w:rsid w:val="007D1895"/>
    <w:rsid w:val="007D1D7D"/>
    <w:rsid w:val="007D1E84"/>
    <w:rsid w:val="007D2983"/>
    <w:rsid w:val="007D4A37"/>
    <w:rsid w:val="007D5174"/>
    <w:rsid w:val="007E3A92"/>
    <w:rsid w:val="007E4841"/>
    <w:rsid w:val="007E5624"/>
    <w:rsid w:val="007F04FF"/>
    <w:rsid w:val="007F485E"/>
    <w:rsid w:val="007F581D"/>
    <w:rsid w:val="007F69D1"/>
    <w:rsid w:val="007F7C31"/>
    <w:rsid w:val="007F7F62"/>
    <w:rsid w:val="00803594"/>
    <w:rsid w:val="00803BFA"/>
    <w:rsid w:val="00805D78"/>
    <w:rsid w:val="008138CD"/>
    <w:rsid w:val="00814B95"/>
    <w:rsid w:val="0081524B"/>
    <w:rsid w:val="00821924"/>
    <w:rsid w:val="00823125"/>
    <w:rsid w:val="00827359"/>
    <w:rsid w:val="00830A48"/>
    <w:rsid w:val="0083565E"/>
    <w:rsid w:val="00836987"/>
    <w:rsid w:val="00843A1B"/>
    <w:rsid w:val="00845787"/>
    <w:rsid w:val="00850968"/>
    <w:rsid w:val="0085501F"/>
    <w:rsid w:val="008602C6"/>
    <w:rsid w:val="00864164"/>
    <w:rsid w:val="00864A21"/>
    <w:rsid w:val="00865ACD"/>
    <w:rsid w:val="00865F11"/>
    <w:rsid w:val="0086675C"/>
    <w:rsid w:val="00871C61"/>
    <w:rsid w:val="0087225F"/>
    <w:rsid w:val="00872701"/>
    <w:rsid w:val="00872B61"/>
    <w:rsid w:val="008747A4"/>
    <w:rsid w:val="008750B1"/>
    <w:rsid w:val="00882816"/>
    <w:rsid w:val="00883480"/>
    <w:rsid w:val="00893C60"/>
    <w:rsid w:val="00893D4C"/>
    <w:rsid w:val="008A12BE"/>
    <w:rsid w:val="008A2DD6"/>
    <w:rsid w:val="008A37BE"/>
    <w:rsid w:val="008A63AA"/>
    <w:rsid w:val="008A717F"/>
    <w:rsid w:val="008B2F23"/>
    <w:rsid w:val="008B4059"/>
    <w:rsid w:val="008B64A5"/>
    <w:rsid w:val="008B65EA"/>
    <w:rsid w:val="008C01AB"/>
    <w:rsid w:val="008C0429"/>
    <w:rsid w:val="008C1417"/>
    <w:rsid w:val="008C1B73"/>
    <w:rsid w:val="008C26E1"/>
    <w:rsid w:val="008C4CE8"/>
    <w:rsid w:val="008C5822"/>
    <w:rsid w:val="008D217C"/>
    <w:rsid w:val="008D44FD"/>
    <w:rsid w:val="008D4C4D"/>
    <w:rsid w:val="008D6CE7"/>
    <w:rsid w:val="008D73EC"/>
    <w:rsid w:val="008E0010"/>
    <w:rsid w:val="008E05F7"/>
    <w:rsid w:val="008E0AD6"/>
    <w:rsid w:val="008E16D2"/>
    <w:rsid w:val="008E5E2B"/>
    <w:rsid w:val="008F0364"/>
    <w:rsid w:val="008F312A"/>
    <w:rsid w:val="008F4BB6"/>
    <w:rsid w:val="008F4F45"/>
    <w:rsid w:val="008F68DF"/>
    <w:rsid w:val="0090097F"/>
    <w:rsid w:val="0090155E"/>
    <w:rsid w:val="009020B7"/>
    <w:rsid w:val="00903693"/>
    <w:rsid w:val="00905379"/>
    <w:rsid w:val="00906AFF"/>
    <w:rsid w:val="00907E04"/>
    <w:rsid w:val="0091071A"/>
    <w:rsid w:val="00911929"/>
    <w:rsid w:val="00914421"/>
    <w:rsid w:val="00916431"/>
    <w:rsid w:val="00917902"/>
    <w:rsid w:val="00921681"/>
    <w:rsid w:val="0092269E"/>
    <w:rsid w:val="0092302A"/>
    <w:rsid w:val="00923584"/>
    <w:rsid w:val="00932646"/>
    <w:rsid w:val="00940C90"/>
    <w:rsid w:val="00940E83"/>
    <w:rsid w:val="009432C2"/>
    <w:rsid w:val="00943B20"/>
    <w:rsid w:val="00943CD8"/>
    <w:rsid w:val="009468DF"/>
    <w:rsid w:val="0094701F"/>
    <w:rsid w:val="00953F32"/>
    <w:rsid w:val="0096088F"/>
    <w:rsid w:val="00971BF2"/>
    <w:rsid w:val="009720DB"/>
    <w:rsid w:val="00973158"/>
    <w:rsid w:val="00976BEC"/>
    <w:rsid w:val="00976EB5"/>
    <w:rsid w:val="0098662F"/>
    <w:rsid w:val="00986805"/>
    <w:rsid w:val="009901B9"/>
    <w:rsid w:val="00991AB6"/>
    <w:rsid w:val="009929A5"/>
    <w:rsid w:val="009955D3"/>
    <w:rsid w:val="00996311"/>
    <w:rsid w:val="00996864"/>
    <w:rsid w:val="00996F31"/>
    <w:rsid w:val="00997C31"/>
    <w:rsid w:val="009A6E8B"/>
    <w:rsid w:val="009B00A5"/>
    <w:rsid w:val="009B3586"/>
    <w:rsid w:val="009B388C"/>
    <w:rsid w:val="009B5E2C"/>
    <w:rsid w:val="009B78E1"/>
    <w:rsid w:val="009C0C2D"/>
    <w:rsid w:val="009C22A2"/>
    <w:rsid w:val="009C544C"/>
    <w:rsid w:val="009C6AEA"/>
    <w:rsid w:val="009D0578"/>
    <w:rsid w:val="009D0658"/>
    <w:rsid w:val="009D0D0B"/>
    <w:rsid w:val="009D6B6E"/>
    <w:rsid w:val="009E0A68"/>
    <w:rsid w:val="009E1168"/>
    <w:rsid w:val="009F0389"/>
    <w:rsid w:val="009F697A"/>
    <w:rsid w:val="009F7546"/>
    <w:rsid w:val="00A00CED"/>
    <w:rsid w:val="00A00E02"/>
    <w:rsid w:val="00A0324E"/>
    <w:rsid w:val="00A116A3"/>
    <w:rsid w:val="00A16009"/>
    <w:rsid w:val="00A22AE9"/>
    <w:rsid w:val="00A2420D"/>
    <w:rsid w:val="00A2456F"/>
    <w:rsid w:val="00A253C4"/>
    <w:rsid w:val="00A2782C"/>
    <w:rsid w:val="00A30C0C"/>
    <w:rsid w:val="00A33323"/>
    <w:rsid w:val="00A46DC0"/>
    <w:rsid w:val="00A52548"/>
    <w:rsid w:val="00A527FF"/>
    <w:rsid w:val="00A542DD"/>
    <w:rsid w:val="00A56322"/>
    <w:rsid w:val="00A64B4E"/>
    <w:rsid w:val="00A735C8"/>
    <w:rsid w:val="00A77DA1"/>
    <w:rsid w:val="00A808C3"/>
    <w:rsid w:val="00A8151F"/>
    <w:rsid w:val="00A83EF0"/>
    <w:rsid w:val="00A86B08"/>
    <w:rsid w:val="00A94700"/>
    <w:rsid w:val="00A96E0D"/>
    <w:rsid w:val="00AA06C7"/>
    <w:rsid w:val="00AB24B2"/>
    <w:rsid w:val="00AB4C49"/>
    <w:rsid w:val="00AC2594"/>
    <w:rsid w:val="00AC3A9B"/>
    <w:rsid w:val="00AD025F"/>
    <w:rsid w:val="00AD28D9"/>
    <w:rsid w:val="00AD7A45"/>
    <w:rsid w:val="00AE0AF6"/>
    <w:rsid w:val="00AE3A40"/>
    <w:rsid w:val="00AE74F9"/>
    <w:rsid w:val="00AF3659"/>
    <w:rsid w:val="00AF4432"/>
    <w:rsid w:val="00B01D4A"/>
    <w:rsid w:val="00B06029"/>
    <w:rsid w:val="00B103A9"/>
    <w:rsid w:val="00B13229"/>
    <w:rsid w:val="00B1525C"/>
    <w:rsid w:val="00B1528F"/>
    <w:rsid w:val="00B15F68"/>
    <w:rsid w:val="00B258C2"/>
    <w:rsid w:val="00B32859"/>
    <w:rsid w:val="00B34716"/>
    <w:rsid w:val="00B36AC5"/>
    <w:rsid w:val="00B371F0"/>
    <w:rsid w:val="00B40331"/>
    <w:rsid w:val="00B40D58"/>
    <w:rsid w:val="00B433FA"/>
    <w:rsid w:val="00B44517"/>
    <w:rsid w:val="00B452A6"/>
    <w:rsid w:val="00B464CD"/>
    <w:rsid w:val="00B467A0"/>
    <w:rsid w:val="00B47340"/>
    <w:rsid w:val="00B47FEF"/>
    <w:rsid w:val="00B510D2"/>
    <w:rsid w:val="00B51600"/>
    <w:rsid w:val="00B57653"/>
    <w:rsid w:val="00B66503"/>
    <w:rsid w:val="00B67875"/>
    <w:rsid w:val="00B67931"/>
    <w:rsid w:val="00B73997"/>
    <w:rsid w:val="00B746E3"/>
    <w:rsid w:val="00B7749E"/>
    <w:rsid w:val="00B8025D"/>
    <w:rsid w:val="00B83BBE"/>
    <w:rsid w:val="00B91224"/>
    <w:rsid w:val="00B934E5"/>
    <w:rsid w:val="00B94C1A"/>
    <w:rsid w:val="00B94C84"/>
    <w:rsid w:val="00BA06C2"/>
    <w:rsid w:val="00BB1267"/>
    <w:rsid w:val="00BB2463"/>
    <w:rsid w:val="00BB586C"/>
    <w:rsid w:val="00BC0D81"/>
    <w:rsid w:val="00BC2A02"/>
    <w:rsid w:val="00BC3BFC"/>
    <w:rsid w:val="00BD0B38"/>
    <w:rsid w:val="00BD2F2D"/>
    <w:rsid w:val="00BD50E8"/>
    <w:rsid w:val="00BD55FE"/>
    <w:rsid w:val="00BD5D52"/>
    <w:rsid w:val="00BE5852"/>
    <w:rsid w:val="00BE6CD2"/>
    <w:rsid w:val="00BF1CB0"/>
    <w:rsid w:val="00BF2749"/>
    <w:rsid w:val="00C00387"/>
    <w:rsid w:val="00C03ABA"/>
    <w:rsid w:val="00C04857"/>
    <w:rsid w:val="00C04B30"/>
    <w:rsid w:val="00C0671C"/>
    <w:rsid w:val="00C06B5C"/>
    <w:rsid w:val="00C13A2F"/>
    <w:rsid w:val="00C15B62"/>
    <w:rsid w:val="00C17077"/>
    <w:rsid w:val="00C246A9"/>
    <w:rsid w:val="00C266EC"/>
    <w:rsid w:val="00C31750"/>
    <w:rsid w:val="00C36C6C"/>
    <w:rsid w:val="00C4193B"/>
    <w:rsid w:val="00C41E27"/>
    <w:rsid w:val="00C42946"/>
    <w:rsid w:val="00C4792E"/>
    <w:rsid w:val="00C5143D"/>
    <w:rsid w:val="00C55386"/>
    <w:rsid w:val="00C607E0"/>
    <w:rsid w:val="00C6125C"/>
    <w:rsid w:val="00C61A95"/>
    <w:rsid w:val="00C64D7C"/>
    <w:rsid w:val="00C664CA"/>
    <w:rsid w:val="00C67D52"/>
    <w:rsid w:val="00C71EAC"/>
    <w:rsid w:val="00C72C9C"/>
    <w:rsid w:val="00C74AF7"/>
    <w:rsid w:val="00C752E0"/>
    <w:rsid w:val="00C843A9"/>
    <w:rsid w:val="00C909AF"/>
    <w:rsid w:val="00C9198C"/>
    <w:rsid w:val="00C94066"/>
    <w:rsid w:val="00C979A2"/>
    <w:rsid w:val="00CA0933"/>
    <w:rsid w:val="00CA206D"/>
    <w:rsid w:val="00CA2AF1"/>
    <w:rsid w:val="00CA7632"/>
    <w:rsid w:val="00CA7E37"/>
    <w:rsid w:val="00CB3BB2"/>
    <w:rsid w:val="00CB4462"/>
    <w:rsid w:val="00CB73B0"/>
    <w:rsid w:val="00CB7A01"/>
    <w:rsid w:val="00CC5BAA"/>
    <w:rsid w:val="00CC69AB"/>
    <w:rsid w:val="00CD12BC"/>
    <w:rsid w:val="00CD262B"/>
    <w:rsid w:val="00CD3FEF"/>
    <w:rsid w:val="00CD4BD2"/>
    <w:rsid w:val="00CD605E"/>
    <w:rsid w:val="00CE18A6"/>
    <w:rsid w:val="00CE3BAE"/>
    <w:rsid w:val="00CE537F"/>
    <w:rsid w:val="00CE5DC4"/>
    <w:rsid w:val="00CF0053"/>
    <w:rsid w:val="00CF1828"/>
    <w:rsid w:val="00CF2117"/>
    <w:rsid w:val="00CF3703"/>
    <w:rsid w:val="00D13761"/>
    <w:rsid w:val="00D139D0"/>
    <w:rsid w:val="00D1537F"/>
    <w:rsid w:val="00D2006A"/>
    <w:rsid w:val="00D2301E"/>
    <w:rsid w:val="00D231D1"/>
    <w:rsid w:val="00D2538C"/>
    <w:rsid w:val="00D30B0F"/>
    <w:rsid w:val="00D32BC0"/>
    <w:rsid w:val="00D340A6"/>
    <w:rsid w:val="00D4104E"/>
    <w:rsid w:val="00D431DE"/>
    <w:rsid w:val="00D4790A"/>
    <w:rsid w:val="00D50777"/>
    <w:rsid w:val="00D52A6D"/>
    <w:rsid w:val="00D5380F"/>
    <w:rsid w:val="00D57FA1"/>
    <w:rsid w:val="00D60A90"/>
    <w:rsid w:val="00D60FE9"/>
    <w:rsid w:val="00D6374D"/>
    <w:rsid w:val="00D7527A"/>
    <w:rsid w:val="00D7531B"/>
    <w:rsid w:val="00D80A5F"/>
    <w:rsid w:val="00D81162"/>
    <w:rsid w:val="00D82AC4"/>
    <w:rsid w:val="00D859DB"/>
    <w:rsid w:val="00D8730A"/>
    <w:rsid w:val="00D90375"/>
    <w:rsid w:val="00D90E1B"/>
    <w:rsid w:val="00D9254F"/>
    <w:rsid w:val="00D928C4"/>
    <w:rsid w:val="00D92FE7"/>
    <w:rsid w:val="00D937F8"/>
    <w:rsid w:val="00D944B8"/>
    <w:rsid w:val="00D95CCA"/>
    <w:rsid w:val="00D95FB7"/>
    <w:rsid w:val="00D978CB"/>
    <w:rsid w:val="00DA2BC4"/>
    <w:rsid w:val="00DA46D1"/>
    <w:rsid w:val="00DA66EF"/>
    <w:rsid w:val="00DA7DDD"/>
    <w:rsid w:val="00DB06C1"/>
    <w:rsid w:val="00DB1481"/>
    <w:rsid w:val="00DB524D"/>
    <w:rsid w:val="00DB648E"/>
    <w:rsid w:val="00DB765F"/>
    <w:rsid w:val="00DB7EA3"/>
    <w:rsid w:val="00DD316E"/>
    <w:rsid w:val="00DD7C69"/>
    <w:rsid w:val="00DE0871"/>
    <w:rsid w:val="00DE0E94"/>
    <w:rsid w:val="00DE6076"/>
    <w:rsid w:val="00DF5CDD"/>
    <w:rsid w:val="00DF63FC"/>
    <w:rsid w:val="00DF7F5B"/>
    <w:rsid w:val="00E00686"/>
    <w:rsid w:val="00E03CA5"/>
    <w:rsid w:val="00E0411F"/>
    <w:rsid w:val="00E110BD"/>
    <w:rsid w:val="00E13206"/>
    <w:rsid w:val="00E16DD9"/>
    <w:rsid w:val="00E201E4"/>
    <w:rsid w:val="00E21F39"/>
    <w:rsid w:val="00E22055"/>
    <w:rsid w:val="00E24ADB"/>
    <w:rsid w:val="00E255B1"/>
    <w:rsid w:val="00E2567E"/>
    <w:rsid w:val="00E26D5A"/>
    <w:rsid w:val="00E3193D"/>
    <w:rsid w:val="00E32765"/>
    <w:rsid w:val="00E33CDB"/>
    <w:rsid w:val="00E33D45"/>
    <w:rsid w:val="00E354F0"/>
    <w:rsid w:val="00E3584D"/>
    <w:rsid w:val="00E370EF"/>
    <w:rsid w:val="00E376A4"/>
    <w:rsid w:val="00E40969"/>
    <w:rsid w:val="00E40A6A"/>
    <w:rsid w:val="00E41DE9"/>
    <w:rsid w:val="00E436F0"/>
    <w:rsid w:val="00E46B92"/>
    <w:rsid w:val="00E471FA"/>
    <w:rsid w:val="00E47AE1"/>
    <w:rsid w:val="00E5052D"/>
    <w:rsid w:val="00E647C0"/>
    <w:rsid w:val="00E73574"/>
    <w:rsid w:val="00E76C54"/>
    <w:rsid w:val="00E84BF8"/>
    <w:rsid w:val="00E86148"/>
    <w:rsid w:val="00E91C03"/>
    <w:rsid w:val="00E92DBC"/>
    <w:rsid w:val="00E9342E"/>
    <w:rsid w:val="00E947FF"/>
    <w:rsid w:val="00EA0361"/>
    <w:rsid w:val="00EA2854"/>
    <w:rsid w:val="00EB0DC4"/>
    <w:rsid w:val="00EB0FAB"/>
    <w:rsid w:val="00EB35D9"/>
    <w:rsid w:val="00EB54FF"/>
    <w:rsid w:val="00EB6C8A"/>
    <w:rsid w:val="00EB6CBD"/>
    <w:rsid w:val="00EC0C66"/>
    <w:rsid w:val="00EC3B3C"/>
    <w:rsid w:val="00EC3B3D"/>
    <w:rsid w:val="00EC63AC"/>
    <w:rsid w:val="00EC75E8"/>
    <w:rsid w:val="00ED10D2"/>
    <w:rsid w:val="00ED2049"/>
    <w:rsid w:val="00ED2497"/>
    <w:rsid w:val="00ED3E04"/>
    <w:rsid w:val="00ED665A"/>
    <w:rsid w:val="00ED72F8"/>
    <w:rsid w:val="00EE17EF"/>
    <w:rsid w:val="00EE3F15"/>
    <w:rsid w:val="00EF7B79"/>
    <w:rsid w:val="00F0025A"/>
    <w:rsid w:val="00F105AC"/>
    <w:rsid w:val="00F109DD"/>
    <w:rsid w:val="00F12321"/>
    <w:rsid w:val="00F163D4"/>
    <w:rsid w:val="00F171EF"/>
    <w:rsid w:val="00F24193"/>
    <w:rsid w:val="00F31E1B"/>
    <w:rsid w:val="00F32DF5"/>
    <w:rsid w:val="00F33425"/>
    <w:rsid w:val="00F34101"/>
    <w:rsid w:val="00F34D8D"/>
    <w:rsid w:val="00F366AD"/>
    <w:rsid w:val="00F41257"/>
    <w:rsid w:val="00F42F5F"/>
    <w:rsid w:val="00F45C16"/>
    <w:rsid w:val="00F5051A"/>
    <w:rsid w:val="00F50F20"/>
    <w:rsid w:val="00F52CEB"/>
    <w:rsid w:val="00F54EDD"/>
    <w:rsid w:val="00F5500C"/>
    <w:rsid w:val="00F56901"/>
    <w:rsid w:val="00F62468"/>
    <w:rsid w:val="00F64AC2"/>
    <w:rsid w:val="00F64F67"/>
    <w:rsid w:val="00F67C76"/>
    <w:rsid w:val="00F70C20"/>
    <w:rsid w:val="00F71161"/>
    <w:rsid w:val="00F73D38"/>
    <w:rsid w:val="00F74244"/>
    <w:rsid w:val="00F75394"/>
    <w:rsid w:val="00F7617B"/>
    <w:rsid w:val="00F803FE"/>
    <w:rsid w:val="00F84005"/>
    <w:rsid w:val="00F84255"/>
    <w:rsid w:val="00F8510E"/>
    <w:rsid w:val="00F96AD1"/>
    <w:rsid w:val="00FA36E7"/>
    <w:rsid w:val="00FA7766"/>
    <w:rsid w:val="00FB0845"/>
    <w:rsid w:val="00FB2C4C"/>
    <w:rsid w:val="00FB6FD8"/>
    <w:rsid w:val="00FC193F"/>
    <w:rsid w:val="00FC371F"/>
    <w:rsid w:val="00FC434F"/>
    <w:rsid w:val="00FC613A"/>
    <w:rsid w:val="00FD5C58"/>
    <w:rsid w:val="00FE4C5D"/>
    <w:rsid w:val="00FF3FE6"/>
    <w:rsid w:val="00FF69E0"/>
    <w:rsid w:val="00FF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6443B"/>
  <w15:chartTrackingRefBased/>
  <w15:docId w15:val="{31B35BB4-9142-47F6-B07B-71093406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C4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1528F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67C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5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562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17A3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5DA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85DA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85DA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85DA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m.ALLEGANY\Downloads\boftagenda%2007062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92A1D-23EF-48B6-A6E0-C69A75665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boftagenda 070626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OCA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Roth</dc:creator>
  <cp:keywords/>
  <cp:lastModifiedBy>Kim Roth</cp:lastModifiedBy>
  <cp:revision>2</cp:revision>
  <cp:lastPrinted>2026-06-01T19:20:00Z</cp:lastPrinted>
  <dcterms:created xsi:type="dcterms:W3CDTF">2026-07-30T14:59:00Z</dcterms:created>
  <dcterms:modified xsi:type="dcterms:W3CDTF">2026-07-30T14:59:00Z</dcterms:modified>
</cp:coreProperties>
</file>