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61187" w14:textId="77777777" w:rsidR="00762791" w:rsidRDefault="00762791" w:rsidP="00A527FF">
      <w:pPr>
        <w:rPr>
          <w:b/>
        </w:rPr>
      </w:pPr>
    </w:p>
    <w:p w14:paraId="1E6B3C31" w14:textId="77777777" w:rsidR="00973158" w:rsidRPr="00503459" w:rsidRDefault="00567C4B" w:rsidP="006D5027">
      <w:pPr>
        <w:ind w:left="2880" w:firstLine="720"/>
        <w:rPr>
          <w:b/>
        </w:rPr>
      </w:pPr>
      <w:r w:rsidRPr="00503459">
        <w:rPr>
          <w:b/>
        </w:rPr>
        <w:t>BOARD OF TRUSTEES AGENDA</w:t>
      </w:r>
    </w:p>
    <w:p w14:paraId="12F0D69B" w14:textId="77C55034" w:rsidR="00E46B92" w:rsidRPr="000E528C" w:rsidRDefault="00503459" w:rsidP="000E528C">
      <w:pPr>
        <w:ind w:left="2880" w:firstLine="720"/>
        <w:rPr>
          <w:b/>
        </w:rPr>
      </w:pPr>
      <w:r>
        <w:rPr>
          <w:b/>
        </w:rPr>
        <w:t xml:space="preserve">       </w:t>
      </w:r>
      <w:r w:rsidR="000117F4">
        <w:rPr>
          <w:b/>
        </w:rPr>
        <w:t xml:space="preserve">      </w:t>
      </w:r>
      <w:r w:rsidR="0000317E">
        <w:rPr>
          <w:b/>
        </w:rPr>
        <w:t>7</w:t>
      </w:r>
      <w:r w:rsidR="00805D78">
        <w:rPr>
          <w:b/>
        </w:rPr>
        <w:t>/</w:t>
      </w:r>
      <w:r w:rsidR="001B4E16">
        <w:rPr>
          <w:b/>
        </w:rPr>
        <w:t>13</w:t>
      </w:r>
      <w:r w:rsidR="0026338F">
        <w:rPr>
          <w:b/>
        </w:rPr>
        <w:t>/</w:t>
      </w:r>
      <w:r w:rsidR="00567C4B" w:rsidRPr="00503459">
        <w:rPr>
          <w:b/>
        </w:rPr>
        <w:t>20</w:t>
      </w:r>
      <w:r w:rsidR="00422531">
        <w:rPr>
          <w:b/>
        </w:rPr>
        <w:t>2</w:t>
      </w:r>
      <w:r w:rsidR="00F64AC2">
        <w:rPr>
          <w:b/>
        </w:rPr>
        <w:t>6</w:t>
      </w:r>
      <w:r w:rsidR="00567C4B" w:rsidRPr="00503459">
        <w:rPr>
          <w:b/>
        </w:rPr>
        <w:t xml:space="preserve"> </w:t>
      </w:r>
      <w:r w:rsidR="00656385">
        <w:rPr>
          <w:b/>
        </w:rPr>
        <w:t>4</w:t>
      </w:r>
      <w:r w:rsidR="00BC3BFC">
        <w:rPr>
          <w:b/>
        </w:rPr>
        <w:t>:</w:t>
      </w:r>
      <w:r w:rsidR="007D1895">
        <w:rPr>
          <w:b/>
        </w:rPr>
        <w:t>0</w:t>
      </w:r>
      <w:r w:rsidR="00BC3BFC">
        <w:rPr>
          <w:b/>
        </w:rPr>
        <w:t>0</w:t>
      </w:r>
      <w:r w:rsidR="00567C4B" w:rsidRPr="00503459">
        <w:rPr>
          <w:b/>
        </w:rPr>
        <w:t xml:space="preserve"> PM</w:t>
      </w:r>
    </w:p>
    <w:p w14:paraId="3C65B1A1" w14:textId="77777777" w:rsidR="00E46B92" w:rsidRDefault="00E46B92" w:rsidP="00E947FF">
      <w:pPr>
        <w:pStyle w:val="ListParagraph"/>
        <w:ind w:left="0"/>
        <w:rPr>
          <w:b/>
          <w:szCs w:val="24"/>
        </w:rPr>
      </w:pPr>
    </w:p>
    <w:p w14:paraId="245C459B" w14:textId="77777777" w:rsidR="00E947FF" w:rsidRDefault="00C0671C" w:rsidP="00E947FF">
      <w:pPr>
        <w:pStyle w:val="ListParagraph"/>
        <w:ind w:left="0"/>
        <w:rPr>
          <w:b/>
          <w:bCs/>
        </w:rPr>
      </w:pPr>
      <w:r w:rsidRPr="00C0671C">
        <w:rPr>
          <w:b/>
          <w:bCs/>
        </w:rPr>
        <w:t>Call meeting to order at 4:</w:t>
      </w:r>
      <w:r w:rsidR="00764398">
        <w:rPr>
          <w:b/>
          <w:bCs/>
        </w:rPr>
        <w:t>0</w:t>
      </w:r>
      <w:r w:rsidR="00DA46D1">
        <w:rPr>
          <w:b/>
          <w:bCs/>
        </w:rPr>
        <w:t>0</w:t>
      </w:r>
      <w:r w:rsidRPr="00C0671C">
        <w:rPr>
          <w:b/>
          <w:bCs/>
        </w:rPr>
        <w:t>pm</w:t>
      </w:r>
      <w:r w:rsidR="00744976">
        <w:rPr>
          <w:b/>
          <w:bCs/>
        </w:rPr>
        <w:t xml:space="preserve"> with a salute to the flag.</w:t>
      </w:r>
    </w:p>
    <w:p w14:paraId="5CA7C0B8" w14:textId="77777777" w:rsidR="0000317E" w:rsidRDefault="0000317E" w:rsidP="000C6974">
      <w:pPr>
        <w:pStyle w:val="ListParagraph"/>
        <w:ind w:left="0"/>
      </w:pPr>
    </w:p>
    <w:p w14:paraId="764A0E57" w14:textId="2A33B91F" w:rsidR="000C6974" w:rsidRDefault="000C6974" w:rsidP="000C6974">
      <w:pPr>
        <w:pStyle w:val="ListParagraph"/>
        <w:ind w:left="0"/>
      </w:pPr>
      <w:r>
        <w:t xml:space="preserve">Accept/Reject/Amend Minutes of </w:t>
      </w:r>
      <w:r w:rsidR="0000317E">
        <w:t>Ju</w:t>
      </w:r>
      <w:r w:rsidR="001B4E16">
        <w:t>ly</w:t>
      </w:r>
      <w:r w:rsidR="003D0E41">
        <w:t xml:space="preserve"> </w:t>
      </w:r>
      <w:r w:rsidR="001B4E16">
        <w:t>6</w:t>
      </w:r>
      <w:r>
        <w:t>, 2026</w:t>
      </w:r>
    </w:p>
    <w:p w14:paraId="12150B95" w14:textId="77777777" w:rsidR="000C6974" w:rsidRDefault="000C6974" w:rsidP="000C6974">
      <w:pPr>
        <w:pStyle w:val="ListParagraph"/>
        <w:ind w:left="0"/>
      </w:pPr>
    </w:p>
    <w:p w14:paraId="4C6A13CB" w14:textId="77777777" w:rsidR="000C6974" w:rsidRDefault="000C6974" w:rsidP="000C6974">
      <w:pPr>
        <w:pStyle w:val="ListParagraph"/>
        <w:ind w:left="0"/>
      </w:pPr>
      <w:r>
        <w:t>Approve payment of current bills</w:t>
      </w:r>
    </w:p>
    <w:p w14:paraId="1C862339" w14:textId="77777777" w:rsidR="000C6974" w:rsidRDefault="000C6974" w:rsidP="000C6974">
      <w:pPr>
        <w:pStyle w:val="ListParagraph"/>
        <w:ind w:left="0"/>
      </w:pPr>
    </w:p>
    <w:p w14:paraId="6101F854" w14:textId="77777777" w:rsidR="000C6974" w:rsidRDefault="000C6974" w:rsidP="000C6974">
      <w:pPr>
        <w:pStyle w:val="ListParagraph"/>
        <w:ind w:left="0"/>
        <w:rPr>
          <w:b/>
          <w:bCs/>
        </w:rPr>
      </w:pPr>
      <w:r>
        <w:rPr>
          <w:b/>
          <w:bCs/>
        </w:rPr>
        <w:t>Public Session</w:t>
      </w:r>
    </w:p>
    <w:p w14:paraId="430CB053" w14:textId="77777777" w:rsidR="000C6974" w:rsidRDefault="000C6974" w:rsidP="000C6974">
      <w:pPr>
        <w:pStyle w:val="ListParagraph"/>
        <w:ind w:left="0"/>
        <w:rPr>
          <w:b/>
          <w:bCs/>
        </w:rPr>
      </w:pPr>
    </w:p>
    <w:p w14:paraId="58D52A08" w14:textId="77777777" w:rsidR="000C6974" w:rsidRDefault="000C6974" w:rsidP="000C6974">
      <w:pPr>
        <w:pStyle w:val="ListParagraph"/>
        <w:ind w:left="0"/>
        <w:rPr>
          <w:b/>
          <w:bCs/>
        </w:rPr>
      </w:pPr>
      <w:r>
        <w:rPr>
          <w:b/>
          <w:bCs/>
        </w:rPr>
        <w:t>Correspondence</w:t>
      </w:r>
    </w:p>
    <w:p w14:paraId="04BA527F" w14:textId="77777777" w:rsidR="000C6974" w:rsidRDefault="000C6974" w:rsidP="000C6974">
      <w:pPr>
        <w:pStyle w:val="ListParagraph"/>
        <w:ind w:left="0"/>
        <w:rPr>
          <w:b/>
          <w:bCs/>
        </w:rPr>
      </w:pPr>
    </w:p>
    <w:p w14:paraId="7AFB8097" w14:textId="77777777" w:rsidR="000C6974" w:rsidRDefault="000C6974" w:rsidP="000C6974">
      <w:pPr>
        <w:pStyle w:val="ListParagraph"/>
        <w:ind w:left="0"/>
        <w:rPr>
          <w:b/>
          <w:bCs/>
        </w:rPr>
      </w:pPr>
      <w:r>
        <w:rPr>
          <w:b/>
          <w:bCs/>
        </w:rPr>
        <w:t>Current Business</w:t>
      </w:r>
    </w:p>
    <w:p w14:paraId="1D811260" w14:textId="77777777" w:rsidR="000C6974" w:rsidRDefault="000C6974" w:rsidP="000C6974">
      <w:pPr>
        <w:pStyle w:val="ListParagraph"/>
        <w:ind w:left="0"/>
      </w:pPr>
    </w:p>
    <w:p w14:paraId="7BAAA78A" w14:textId="4C36EDA0" w:rsidR="00CA7E37" w:rsidRDefault="001B4E16" w:rsidP="00CA7E37">
      <w:pPr>
        <w:pStyle w:val="ListParagraph"/>
        <w:numPr>
          <w:ilvl w:val="0"/>
          <w:numId w:val="31"/>
        </w:numPr>
      </w:pPr>
      <w:r>
        <w:t>Resolution to authorize submission of a NYS WIIA grant for Lead Service Inventory Project and other Infrastructure updates</w:t>
      </w:r>
      <w:r>
        <w:tab/>
      </w:r>
      <w:r>
        <w:tab/>
      </w:r>
    </w:p>
    <w:p w14:paraId="176D088F" w14:textId="66FEDC94" w:rsidR="005E0584" w:rsidRDefault="001B4E16" w:rsidP="000C6974">
      <w:pPr>
        <w:pStyle w:val="ListParagraph"/>
        <w:numPr>
          <w:ilvl w:val="0"/>
          <w:numId w:val="31"/>
        </w:numPr>
      </w:pPr>
      <w:r>
        <w:t>Appoint Robby Jones as DPW Maintenance Worker</w:t>
      </w:r>
    </w:p>
    <w:p w14:paraId="4CEE1856" w14:textId="77777777" w:rsidR="000C6974" w:rsidRPr="0094701F" w:rsidRDefault="000C6974" w:rsidP="0094701F">
      <w:pPr>
        <w:pStyle w:val="ListParagraph"/>
      </w:pPr>
    </w:p>
    <w:p w14:paraId="5BBEBCB2" w14:textId="77777777" w:rsidR="000F47E8" w:rsidRPr="001B4E16" w:rsidRDefault="000F47E8" w:rsidP="001B4E16">
      <w:pPr>
        <w:rPr>
          <w:b/>
          <w:bCs/>
        </w:rPr>
      </w:pPr>
    </w:p>
    <w:p w14:paraId="3F59EB14" w14:textId="77777777" w:rsidR="00C06B5C" w:rsidRDefault="000C6974" w:rsidP="000C7544">
      <w:pPr>
        <w:pStyle w:val="ListParagraph"/>
        <w:ind w:left="360"/>
      </w:pPr>
      <w:r>
        <w:rPr>
          <w:b/>
          <w:bCs/>
        </w:rPr>
        <w:t>Adjourn</w:t>
      </w:r>
    </w:p>
    <w:p w14:paraId="779C461D" w14:textId="77777777" w:rsidR="00EA2854" w:rsidRPr="00D32BC0" w:rsidRDefault="00EA2854" w:rsidP="00474910">
      <w:pPr>
        <w:rPr>
          <w:b/>
          <w:sz w:val="18"/>
          <w:szCs w:val="18"/>
        </w:rPr>
      </w:pPr>
    </w:p>
    <w:sectPr w:rsidR="00EA2854" w:rsidRPr="00D32BC0" w:rsidSect="004417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E516F" w14:textId="77777777" w:rsidR="002A7E83" w:rsidRDefault="002A7E83" w:rsidP="00385DA5">
      <w:pPr>
        <w:spacing w:after="0" w:line="240" w:lineRule="auto"/>
      </w:pPr>
      <w:r>
        <w:separator/>
      </w:r>
    </w:p>
  </w:endnote>
  <w:endnote w:type="continuationSeparator" w:id="0">
    <w:p w14:paraId="28307CB0" w14:textId="77777777" w:rsidR="002A7E83" w:rsidRDefault="002A7E83" w:rsidP="00385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406F9" w14:textId="77777777" w:rsidR="00385DA5" w:rsidRDefault="00385D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9A068" w14:textId="77777777" w:rsidR="00385DA5" w:rsidRDefault="00385D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2841B" w14:textId="77777777" w:rsidR="00385DA5" w:rsidRDefault="00385D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92DD2" w14:textId="77777777" w:rsidR="002A7E83" w:rsidRDefault="002A7E83" w:rsidP="00385DA5">
      <w:pPr>
        <w:spacing w:after="0" w:line="240" w:lineRule="auto"/>
      </w:pPr>
      <w:r>
        <w:separator/>
      </w:r>
    </w:p>
  </w:footnote>
  <w:footnote w:type="continuationSeparator" w:id="0">
    <w:p w14:paraId="08AE91BD" w14:textId="77777777" w:rsidR="002A7E83" w:rsidRDefault="002A7E83" w:rsidP="00385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FDDC2" w14:textId="77777777" w:rsidR="00385DA5" w:rsidRDefault="00385D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127AC" w14:textId="77777777" w:rsidR="00385DA5" w:rsidRDefault="00385D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DEB51" w14:textId="77777777" w:rsidR="00385DA5" w:rsidRDefault="00385D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20E54"/>
    <w:multiLevelType w:val="hybridMultilevel"/>
    <w:tmpl w:val="E550E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F394F"/>
    <w:multiLevelType w:val="hybridMultilevel"/>
    <w:tmpl w:val="F1F63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02672"/>
    <w:multiLevelType w:val="hybridMultilevel"/>
    <w:tmpl w:val="F530BD4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6B3768"/>
    <w:multiLevelType w:val="hybridMultilevel"/>
    <w:tmpl w:val="95348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9206E"/>
    <w:multiLevelType w:val="hybridMultilevel"/>
    <w:tmpl w:val="0BFAF794"/>
    <w:lvl w:ilvl="0" w:tplc="C096CCE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5" w15:restartNumberingAfterBreak="0">
    <w:nsid w:val="17821BA5"/>
    <w:multiLevelType w:val="hybridMultilevel"/>
    <w:tmpl w:val="06309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C1A1F"/>
    <w:multiLevelType w:val="hybridMultilevel"/>
    <w:tmpl w:val="55647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5086B"/>
    <w:multiLevelType w:val="hybridMultilevel"/>
    <w:tmpl w:val="9E443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C2343"/>
    <w:multiLevelType w:val="hybridMultilevel"/>
    <w:tmpl w:val="E3E0B524"/>
    <w:lvl w:ilvl="0" w:tplc="3698BDE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9" w15:restartNumberingAfterBreak="0">
    <w:nsid w:val="225B2BF8"/>
    <w:multiLevelType w:val="hybridMultilevel"/>
    <w:tmpl w:val="B2E20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4C509F"/>
    <w:multiLevelType w:val="hybridMultilevel"/>
    <w:tmpl w:val="42481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280475"/>
    <w:multiLevelType w:val="hybridMultilevel"/>
    <w:tmpl w:val="39A834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E3D7A30"/>
    <w:multiLevelType w:val="hybridMultilevel"/>
    <w:tmpl w:val="8DFCA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B47022"/>
    <w:multiLevelType w:val="hybridMultilevel"/>
    <w:tmpl w:val="8B76C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E84DF8"/>
    <w:multiLevelType w:val="hybridMultilevel"/>
    <w:tmpl w:val="5C1857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FB7783"/>
    <w:multiLevelType w:val="hybridMultilevel"/>
    <w:tmpl w:val="570E4436"/>
    <w:lvl w:ilvl="0" w:tplc="8B803EA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49F6346A"/>
    <w:multiLevelType w:val="hybridMultilevel"/>
    <w:tmpl w:val="29A4D6CC"/>
    <w:lvl w:ilvl="0" w:tplc="CA747D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751C2E"/>
    <w:multiLevelType w:val="hybridMultilevel"/>
    <w:tmpl w:val="BB74FF12"/>
    <w:lvl w:ilvl="0" w:tplc="5846CEC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9607C"/>
    <w:multiLevelType w:val="hybridMultilevel"/>
    <w:tmpl w:val="A49EB0E6"/>
    <w:lvl w:ilvl="0" w:tplc="B600B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71D2F8C"/>
    <w:multiLevelType w:val="hybridMultilevel"/>
    <w:tmpl w:val="55647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23872"/>
    <w:multiLevelType w:val="hybridMultilevel"/>
    <w:tmpl w:val="69D47D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9B050B"/>
    <w:multiLevelType w:val="hybridMultilevel"/>
    <w:tmpl w:val="8A44B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FB0AE5"/>
    <w:multiLevelType w:val="hybridMultilevel"/>
    <w:tmpl w:val="E698FA7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732422"/>
    <w:multiLevelType w:val="hybridMultilevel"/>
    <w:tmpl w:val="46D84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657488"/>
    <w:multiLevelType w:val="hybridMultilevel"/>
    <w:tmpl w:val="6CA8D390"/>
    <w:lvl w:ilvl="0" w:tplc="35D46C8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5" w15:restartNumberingAfterBreak="0">
    <w:nsid w:val="6F5A1B6F"/>
    <w:multiLevelType w:val="hybridMultilevel"/>
    <w:tmpl w:val="46522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3A062A"/>
    <w:multiLevelType w:val="hybridMultilevel"/>
    <w:tmpl w:val="BCE06ED2"/>
    <w:lvl w:ilvl="0" w:tplc="396AFC38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7" w15:restartNumberingAfterBreak="0">
    <w:nsid w:val="79E92EF0"/>
    <w:multiLevelType w:val="hybridMultilevel"/>
    <w:tmpl w:val="392811FA"/>
    <w:lvl w:ilvl="0" w:tplc="08C250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A851474"/>
    <w:multiLevelType w:val="hybridMultilevel"/>
    <w:tmpl w:val="A23EC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569686">
    <w:abstractNumId w:val="22"/>
  </w:num>
  <w:num w:numId="2" w16cid:durableId="1649480489">
    <w:abstractNumId w:val="12"/>
  </w:num>
  <w:num w:numId="3" w16cid:durableId="1295257452">
    <w:abstractNumId w:val="3"/>
  </w:num>
  <w:num w:numId="4" w16cid:durableId="1451970563">
    <w:abstractNumId w:val="20"/>
  </w:num>
  <w:num w:numId="5" w16cid:durableId="1246719336">
    <w:abstractNumId w:val="14"/>
  </w:num>
  <w:num w:numId="6" w16cid:durableId="220289314">
    <w:abstractNumId w:val="24"/>
  </w:num>
  <w:num w:numId="7" w16cid:durableId="901255618">
    <w:abstractNumId w:val="21"/>
  </w:num>
  <w:num w:numId="8" w16cid:durableId="1774665514">
    <w:abstractNumId w:val="6"/>
  </w:num>
  <w:num w:numId="9" w16cid:durableId="1671130451">
    <w:abstractNumId w:val="19"/>
  </w:num>
  <w:num w:numId="10" w16cid:durableId="1157108874">
    <w:abstractNumId w:val="17"/>
  </w:num>
  <w:num w:numId="11" w16cid:durableId="611522396">
    <w:abstractNumId w:val="15"/>
  </w:num>
  <w:num w:numId="12" w16cid:durableId="1197616891">
    <w:abstractNumId w:val="8"/>
  </w:num>
  <w:num w:numId="13" w16cid:durableId="157426759">
    <w:abstractNumId w:val="4"/>
  </w:num>
  <w:num w:numId="14" w16cid:durableId="2125034292">
    <w:abstractNumId w:val="11"/>
  </w:num>
  <w:num w:numId="15" w16cid:durableId="1510019069">
    <w:abstractNumId w:val="26"/>
  </w:num>
  <w:num w:numId="16" w16cid:durableId="344942263">
    <w:abstractNumId w:val="0"/>
  </w:num>
  <w:num w:numId="17" w16cid:durableId="1049231537">
    <w:abstractNumId w:val="13"/>
  </w:num>
  <w:num w:numId="18" w16cid:durableId="727916347">
    <w:abstractNumId w:val="27"/>
  </w:num>
  <w:num w:numId="19" w16cid:durableId="1522358393">
    <w:abstractNumId w:val="18"/>
  </w:num>
  <w:num w:numId="20" w16cid:durableId="1809013924">
    <w:abstractNumId w:val="10"/>
  </w:num>
  <w:num w:numId="21" w16cid:durableId="1437098132">
    <w:abstractNumId w:val="1"/>
  </w:num>
  <w:num w:numId="22" w16cid:durableId="1393121681">
    <w:abstractNumId w:val="25"/>
  </w:num>
  <w:num w:numId="23" w16cid:durableId="1685280549">
    <w:abstractNumId w:val="9"/>
  </w:num>
  <w:num w:numId="24" w16cid:durableId="2119518079">
    <w:abstractNumId w:val="5"/>
  </w:num>
  <w:num w:numId="25" w16cid:durableId="419106013">
    <w:abstractNumId w:val="23"/>
  </w:num>
  <w:num w:numId="26" w16cid:durableId="709381282">
    <w:abstractNumId w:val="2"/>
  </w:num>
  <w:num w:numId="27" w16cid:durableId="860633206">
    <w:abstractNumId w:val="28"/>
  </w:num>
  <w:num w:numId="28" w16cid:durableId="1017737896">
    <w:abstractNumId w:val="16"/>
  </w:num>
  <w:num w:numId="29" w16cid:durableId="1914848523">
    <w:abstractNumId w:val="7"/>
  </w:num>
  <w:num w:numId="30" w16cid:durableId="21387149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798850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706268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17E"/>
    <w:rsid w:val="0000317E"/>
    <w:rsid w:val="00004370"/>
    <w:rsid w:val="000117F4"/>
    <w:rsid w:val="000130F6"/>
    <w:rsid w:val="000142A4"/>
    <w:rsid w:val="00017250"/>
    <w:rsid w:val="00024A5A"/>
    <w:rsid w:val="00030CE8"/>
    <w:rsid w:val="0003101C"/>
    <w:rsid w:val="000315A8"/>
    <w:rsid w:val="00034B57"/>
    <w:rsid w:val="0003551D"/>
    <w:rsid w:val="000363DC"/>
    <w:rsid w:val="00046E67"/>
    <w:rsid w:val="00051D44"/>
    <w:rsid w:val="00055394"/>
    <w:rsid w:val="00064236"/>
    <w:rsid w:val="00071854"/>
    <w:rsid w:val="00074099"/>
    <w:rsid w:val="00077185"/>
    <w:rsid w:val="00077EA7"/>
    <w:rsid w:val="00082011"/>
    <w:rsid w:val="00083813"/>
    <w:rsid w:val="0008583C"/>
    <w:rsid w:val="00091780"/>
    <w:rsid w:val="000967F3"/>
    <w:rsid w:val="000A0DE1"/>
    <w:rsid w:val="000A44C5"/>
    <w:rsid w:val="000B287D"/>
    <w:rsid w:val="000B347F"/>
    <w:rsid w:val="000B3B21"/>
    <w:rsid w:val="000B5CAE"/>
    <w:rsid w:val="000C4EAC"/>
    <w:rsid w:val="000C661A"/>
    <w:rsid w:val="000C6974"/>
    <w:rsid w:val="000C7544"/>
    <w:rsid w:val="000D1F13"/>
    <w:rsid w:val="000D7811"/>
    <w:rsid w:val="000E1444"/>
    <w:rsid w:val="000E14C3"/>
    <w:rsid w:val="000E1C8B"/>
    <w:rsid w:val="000E349C"/>
    <w:rsid w:val="000E528C"/>
    <w:rsid w:val="000E560A"/>
    <w:rsid w:val="000F47E8"/>
    <w:rsid w:val="000F7F7A"/>
    <w:rsid w:val="001039CA"/>
    <w:rsid w:val="00104577"/>
    <w:rsid w:val="001059E7"/>
    <w:rsid w:val="00106CDD"/>
    <w:rsid w:val="00111965"/>
    <w:rsid w:val="00113093"/>
    <w:rsid w:val="00117E0A"/>
    <w:rsid w:val="00120B22"/>
    <w:rsid w:val="00123C38"/>
    <w:rsid w:val="00125B1E"/>
    <w:rsid w:val="00125C91"/>
    <w:rsid w:val="00125F02"/>
    <w:rsid w:val="0012665C"/>
    <w:rsid w:val="001278E9"/>
    <w:rsid w:val="0013226F"/>
    <w:rsid w:val="00133695"/>
    <w:rsid w:val="00134105"/>
    <w:rsid w:val="00140CA9"/>
    <w:rsid w:val="001469EB"/>
    <w:rsid w:val="00146F96"/>
    <w:rsid w:val="001501E7"/>
    <w:rsid w:val="00177B6C"/>
    <w:rsid w:val="00184B7D"/>
    <w:rsid w:val="00184DDA"/>
    <w:rsid w:val="0018632F"/>
    <w:rsid w:val="001924B8"/>
    <w:rsid w:val="00196515"/>
    <w:rsid w:val="00197E40"/>
    <w:rsid w:val="001A255D"/>
    <w:rsid w:val="001A5136"/>
    <w:rsid w:val="001A58CD"/>
    <w:rsid w:val="001A747B"/>
    <w:rsid w:val="001A7704"/>
    <w:rsid w:val="001B3A33"/>
    <w:rsid w:val="001B4E16"/>
    <w:rsid w:val="001B719F"/>
    <w:rsid w:val="001C6BFA"/>
    <w:rsid w:val="001D2F71"/>
    <w:rsid w:val="001D36BA"/>
    <w:rsid w:val="001D6F7E"/>
    <w:rsid w:val="001E13EC"/>
    <w:rsid w:val="001E1E8D"/>
    <w:rsid w:val="001E3D57"/>
    <w:rsid w:val="001E5C17"/>
    <w:rsid w:val="001E6F2A"/>
    <w:rsid w:val="001F1846"/>
    <w:rsid w:val="001F2C87"/>
    <w:rsid w:val="001F6C44"/>
    <w:rsid w:val="002045B8"/>
    <w:rsid w:val="00210963"/>
    <w:rsid w:val="00212DDE"/>
    <w:rsid w:val="0021592B"/>
    <w:rsid w:val="002172FF"/>
    <w:rsid w:val="00217DFD"/>
    <w:rsid w:val="002243BE"/>
    <w:rsid w:val="00227323"/>
    <w:rsid w:val="002402A8"/>
    <w:rsid w:val="002413B6"/>
    <w:rsid w:val="00245269"/>
    <w:rsid w:val="00245AA9"/>
    <w:rsid w:val="00246912"/>
    <w:rsid w:val="00255446"/>
    <w:rsid w:val="00262C0C"/>
    <w:rsid w:val="0026338F"/>
    <w:rsid w:val="0026379B"/>
    <w:rsid w:val="0027154D"/>
    <w:rsid w:val="0027171F"/>
    <w:rsid w:val="002721C0"/>
    <w:rsid w:val="0027285A"/>
    <w:rsid w:val="0028273D"/>
    <w:rsid w:val="002838C1"/>
    <w:rsid w:val="00284BA0"/>
    <w:rsid w:val="00293489"/>
    <w:rsid w:val="0029424E"/>
    <w:rsid w:val="00294E34"/>
    <w:rsid w:val="002954E2"/>
    <w:rsid w:val="002A7E83"/>
    <w:rsid w:val="002B3814"/>
    <w:rsid w:val="002B66DF"/>
    <w:rsid w:val="002B6DD5"/>
    <w:rsid w:val="002B6F1A"/>
    <w:rsid w:val="002C001C"/>
    <w:rsid w:val="002C02CF"/>
    <w:rsid w:val="002C0377"/>
    <w:rsid w:val="002C65BE"/>
    <w:rsid w:val="002D2810"/>
    <w:rsid w:val="002D59BE"/>
    <w:rsid w:val="002D6264"/>
    <w:rsid w:val="002E08B9"/>
    <w:rsid w:val="002E1972"/>
    <w:rsid w:val="002E31E5"/>
    <w:rsid w:val="002E33DC"/>
    <w:rsid w:val="002E7AF5"/>
    <w:rsid w:val="002F405C"/>
    <w:rsid w:val="002F57D2"/>
    <w:rsid w:val="002F712B"/>
    <w:rsid w:val="003016E8"/>
    <w:rsid w:val="003047FF"/>
    <w:rsid w:val="00304F20"/>
    <w:rsid w:val="00306EF9"/>
    <w:rsid w:val="003109F7"/>
    <w:rsid w:val="00312329"/>
    <w:rsid w:val="0031470D"/>
    <w:rsid w:val="003161C6"/>
    <w:rsid w:val="00317A36"/>
    <w:rsid w:val="00320FFB"/>
    <w:rsid w:val="00322AA2"/>
    <w:rsid w:val="00323E6C"/>
    <w:rsid w:val="00333AC8"/>
    <w:rsid w:val="0033621C"/>
    <w:rsid w:val="00336BFF"/>
    <w:rsid w:val="00337B2C"/>
    <w:rsid w:val="0034224E"/>
    <w:rsid w:val="00351AE8"/>
    <w:rsid w:val="00355DE9"/>
    <w:rsid w:val="00357CCC"/>
    <w:rsid w:val="00372AA0"/>
    <w:rsid w:val="0037351B"/>
    <w:rsid w:val="00375E7A"/>
    <w:rsid w:val="00375ECD"/>
    <w:rsid w:val="00380830"/>
    <w:rsid w:val="00385DA5"/>
    <w:rsid w:val="003869A2"/>
    <w:rsid w:val="00386C95"/>
    <w:rsid w:val="003900CC"/>
    <w:rsid w:val="003944EA"/>
    <w:rsid w:val="00397391"/>
    <w:rsid w:val="003A015C"/>
    <w:rsid w:val="003A4B6D"/>
    <w:rsid w:val="003B515D"/>
    <w:rsid w:val="003B6D1E"/>
    <w:rsid w:val="003B7823"/>
    <w:rsid w:val="003D057E"/>
    <w:rsid w:val="003D0E41"/>
    <w:rsid w:val="003D42B0"/>
    <w:rsid w:val="003D6F98"/>
    <w:rsid w:val="003E1DE9"/>
    <w:rsid w:val="003E1EAE"/>
    <w:rsid w:val="003E2C98"/>
    <w:rsid w:val="003E4049"/>
    <w:rsid w:val="00401A51"/>
    <w:rsid w:val="00405496"/>
    <w:rsid w:val="00405CED"/>
    <w:rsid w:val="004068DC"/>
    <w:rsid w:val="00422531"/>
    <w:rsid w:val="00422FAD"/>
    <w:rsid w:val="004278CB"/>
    <w:rsid w:val="00431A39"/>
    <w:rsid w:val="0043512E"/>
    <w:rsid w:val="0044173A"/>
    <w:rsid w:val="0044266B"/>
    <w:rsid w:val="0045737F"/>
    <w:rsid w:val="004579DD"/>
    <w:rsid w:val="0046250A"/>
    <w:rsid w:val="00463B4A"/>
    <w:rsid w:val="00465B26"/>
    <w:rsid w:val="00472A48"/>
    <w:rsid w:val="00473686"/>
    <w:rsid w:val="00474905"/>
    <w:rsid w:val="00474910"/>
    <w:rsid w:val="00475837"/>
    <w:rsid w:val="004766CF"/>
    <w:rsid w:val="004829D9"/>
    <w:rsid w:val="00483094"/>
    <w:rsid w:val="00483437"/>
    <w:rsid w:val="00484B4E"/>
    <w:rsid w:val="00492E5D"/>
    <w:rsid w:val="004946A6"/>
    <w:rsid w:val="004A117F"/>
    <w:rsid w:val="004A28DE"/>
    <w:rsid w:val="004A45EB"/>
    <w:rsid w:val="004A4DFA"/>
    <w:rsid w:val="004A538C"/>
    <w:rsid w:val="004A5D5B"/>
    <w:rsid w:val="004B26C3"/>
    <w:rsid w:val="004B3A01"/>
    <w:rsid w:val="004B6D67"/>
    <w:rsid w:val="004B7DB9"/>
    <w:rsid w:val="004C3669"/>
    <w:rsid w:val="004C7925"/>
    <w:rsid w:val="004D3FA7"/>
    <w:rsid w:val="004E2A83"/>
    <w:rsid w:val="004E55BA"/>
    <w:rsid w:val="004F065B"/>
    <w:rsid w:val="0050172C"/>
    <w:rsid w:val="005032F1"/>
    <w:rsid w:val="00503459"/>
    <w:rsid w:val="00503571"/>
    <w:rsid w:val="0051041C"/>
    <w:rsid w:val="00510E09"/>
    <w:rsid w:val="0051388C"/>
    <w:rsid w:val="0051645A"/>
    <w:rsid w:val="00516CAC"/>
    <w:rsid w:val="005222CC"/>
    <w:rsid w:val="00522750"/>
    <w:rsid w:val="00524F33"/>
    <w:rsid w:val="00530DE8"/>
    <w:rsid w:val="00531202"/>
    <w:rsid w:val="00531E25"/>
    <w:rsid w:val="005324A6"/>
    <w:rsid w:val="00533A01"/>
    <w:rsid w:val="005345AC"/>
    <w:rsid w:val="00540088"/>
    <w:rsid w:val="00541CAC"/>
    <w:rsid w:val="00542615"/>
    <w:rsid w:val="00542D72"/>
    <w:rsid w:val="00543853"/>
    <w:rsid w:val="00552091"/>
    <w:rsid w:val="005521D5"/>
    <w:rsid w:val="00553E48"/>
    <w:rsid w:val="00557A5E"/>
    <w:rsid w:val="00562A33"/>
    <w:rsid w:val="00566D1C"/>
    <w:rsid w:val="00567C4B"/>
    <w:rsid w:val="005702A6"/>
    <w:rsid w:val="005752C0"/>
    <w:rsid w:val="005770B7"/>
    <w:rsid w:val="005825E8"/>
    <w:rsid w:val="005912F4"/>
    <w:rsid w:val="00593A79"/>
    <w:rsid w:val="00594696"/>
    <w:rsid w:val="005A014F"/>
    <w:rsid w:val="005A2614"/>
    <w:rsid w:val="005A3E30"/>
    <w:rsid w:val="005A5711"/>
    <w:rsid w:val="005A5DFB"/>
    <w:rsid w:val="005B1B86"/>
    <w:rsid w:val="005B2DBA"/>
    <w:rsid w:val="005B6212"/>
    <w:rsid w:val="005B7A8B"/>
    <w:rsid w:val="005C0965"/>
    <w:rsid w:val="005C2133"/>
    <w:rsid w:val="005C2429"/>
    <w:rsid w:val="005C2D76"/>
    <w:rsid w:val="005C302F"/>
    <w:rsid w:val="005D0B44"/>
    <w:rsid w:val="005D0ED4"/>
    <w:rsid w:val="005D0F46"/>
    <w:rsid w:val="005D105B"/>
    <w:rsid w:val="005D4A95"/>
    <w:rsid w:val="005E0584"/>
    <w:rsid w:val="005E2090"/>
    <w:rsid w:val="005E357E"/>
    <w:rsid w:val="005E4E7D"/>
    <w:rsid w:val="005E6B68"/>
    <w:rsid w:val="005E6C82"/>
    <w:rsid w:val="005F2011"/>
    <w:rsid w:val="005F696A"/>
    <w:rsid w:val="005F6ECB"/>
    <w:rsid w:val="006000A2"/>
    <w:rsid w:val="00605378"/>
    <w:rsid w:val="006064B1"/>
    <w:rsid w:val="00610CD8"/>
    <w:rsid w:val="006144BD"/>
    <w:rsid w:val="00615572"/>
    <w:rsid w:val="006207FF"/>
    <w:rsid w:val="00621D00"/>
    <w:rsid w:val="00622E2F"/>
    <w:rsid w:val="0062404F"/>
    <w:rsid w:val="00627E8F"/>
    <w:rsid w:val="00630EC5"/>
    <w:rsid w:val="00630F39"/>
    <w:rsid w:val="006314CE"/>
    <w:rsid w:val="00640093"/>
    <w:rsid w:val="00644949"/>
    <w:rsid w:val="006457CB"/>
    <w:rsid w:val="0065029C"/>
    <w:rsid w:val="00652393"/>
    <w:rsid w:val="006524AD"/>
    <w:rsid w:val="00656385"/>
    <w:rsid w:val="006573D5"/>
    <w:rsid w:val="00657E46"/>
    <w:rsid w:val="00662FAB"/>
    <w:rsid w:val="0066589E"/>
    <w:rsid w:val="006714A0"/>
    <w:rsid w:val="0067770C"/>
    <w:rsid w:val="00677C45"/>
    <w:rsid w:val="006848B7"/>
    <w:rsid w:val="00685251"/>
    <w:rsid w:val="00686975"/>
    <w:rsid w:val="00686BB0"/>
    <w:rsid w:val="00686F40"/>
    <w:rsid w:val="0069086F"/>
    <w:rsid w:val="00692D00"/>
    <w:rsid w:val="00695887"/>
    <w:rsid w:val="00695C50"/>
    <w:rsid w:val="00697794"/>
    <w:rsid w:val="00697F58"/>
    <w:rsid w:val="006A1E2D"/>
    <w:rsid w:val="006A2A43"/>
    <w:rsid w:val="006A406E"/>
    <w:rsid w:val="006A7FD8"/>
    <w:rsid w:val="006B1450"/>
    <w:rsid w:val="006B14FA"/>
    <w:rsid w:val="006B22D5"/>
    <w:rsid w:val="006B2C47"/>
    <w:rsid w:val="006B4510"/>
    <w:rsid w:val="006B67C4"/>
    <w:rsid w:val="006C20E0"/>
    <w:rsid w:val="006C2A44"/>
    <w:rsid w:val="006C591D"/>
    <w:rsid w:val="006C5EA6"/>
    <w:rsid w:val="006C76F9"/>
    <w:rsid w:val="006D5027"/>
    <w:rsid w:val="006D75AF"/>
    <w:rsid w:val="006E222E"/>
    <w:rsid w:val="006E2C27"/>
    <w:rsid w:val="006E3765"/>
    <w:rsid w:val="006E527F"/>
    <w:rsid w:val="006F04EF"/>
    <w:rsid w:val="006F2698"/>
    <w:rsid w:val="006F34FC"/>
    <w:rsid w:val="006F3A2F"/>
    <w:rsid w:val="006F3F9B"/>
    <w:rsid w:val="00700D83"/>
    <w:rsid w:val="00705B23"/>
    <w:rsid w:val="00706765"/>
    <w:rsid w:val="0070776F"/>
    <w:rsid w:val="00712EDF"/>
    <w:rsid w:val="007130A8"/>
    <w:rsid w:val="00713FF6"/>
    <w:rsid w:val="00714B50"/>
    <w:rsid w:val="00715254"/>
    <w:rsid w:val="007176A2"/>
    <w:rsid w:val="007203A9"/>
    <w:rsid w:val="00720E3B"/>
    <w:rsid w:val="00723DE4"/>
    <w:rsid w:val="007271EB"/>
    <w:rsid w:val="00732594"/>
    <w:rsid w:val="00733750"/>
    <w:rsid w:val="0073751B"/>
    <w:rsid w:val="00737A09"/>
    <w:rsid w:val="0074250B"/>
    <w:rsid w:val="00742BC8"/>
    <w:rsid w:val="00744976"/>
    <w:rsid w:val="00746340"/>
    <w:rsid w:val="007478DF"/>
    <w:rsid w:val="007504FA"/>
    <w:rsid w:val="00753636"/>
    <w:rsid w:val="00757E58"/>
    <w:rsid w:val="00760B70"/>
    <w:rsid w:val="00762791"/>
    <w:rsid w:val="00764398"/>
    <w:rsid w:val="007648E2"/>
    <w:rsid w:val="007676D9"/>
    <w:rsid w:val="0077098F"/>
    <w:rsid w:val="00781C9A"/>
    <w:rsid w:val="00784436"/>
    <w:rsid w:val="007878DD"/>
    <w:rsid w:val="00790655"/>
    <w:rsid w:val="007910D9"/>
    <w:rsid w:val="0079638B"/>
    <w:rsid w:val="007A1A87"/>
    <w:rsid w:val="007A1F99"/>
    <w:rsid w:val="007A28EE"/>
    <w:rsid w:val="007A3776"/>
    <w:rsid w:val="007A4CC8"/>
    <w:rsid w:val="007B1B8A"/>
    <w:rsid w:val="007B2FF9"/>
    <w:rsid w:val="007B6350"/>
    <w:rsid w:val="007C1A73"/>
    <w:rsid w:val="007C4A9C"/>
    <w:rsid w:val="007C75C5"/>
    <w:rsid w:val="007C7FE4"/>
    <w:rsid w:val="007D1895"/>
    <w:rsid w:val="007D1D7D"/>
    <w:rsid w:val="007D1E84"/>
    <w:rsid w:val="007D2983"/>
    <w:rsid w:val="007D4A37"/>
    <w:rsid w:val="007D5174"/>
    <w:rsid w:val="007E3A92"/>
    <w:rsid w:val="007E4841"/>
    <w:rsid w:val="007E5624"/>
    <w:rsid w:val="007F04FF"/>
    <w:rsid w:val="007F485E"/>
    <w:rsid w:val="007F581D"/>
    <w:rsid w:val="007F69D1"/>
    <w:rsid w:val="007F7C31"/>
    <w:rsid w:val="007F7F62"/>
    <w:rsid w:val="00803594"/>
    <w:rsid w:val="00803BFA"/>
    <w:rsid w:val="00805D78"/>
    <w:rsid w:val="008138CD"/>
    <w:rsid w:val="00814B95"/>
    <w:rsid w:val="0081524B"/>
    <w:rsid w:val="00821924"/>
    <w:rsid w:val="00823125"/>
    <w:rsid w:val="00827359"/>
    <w:rsid w:val="00830A48"/>
    <w:rsid w:val="0083565E"/>
    <w:rsid w:val="00836987"/>
    <w:rsid w:val="00843A1B"/>
    <w:rsid w:val="00845787"/>
    <w:rsid w:val="00850968"/>
    <w:rsid w:val="0085501F"/>
    <w:rsid w:val="008602C6"/>
    <w:rsid w:val="00864164"/>
    <w:rsid w:val="00864A21"/>
    <w:rsid w:val="00865ACD"/>
    <w:rsid w:val="00865F11"/>
    <w:rsid w:val="0086675C"/>
    <w:rsid w:val="00871C61"/>
    <w:rsid w:val="0087225F"/>
    <w:rsid w:val="00872701"/>
    <w:rsid w:val="00872B61"/>
    <w:rsid w:val="008747A4"/>
    <w:rsid w:val="008750B1"/>
    <w:rsid w:val="00882816"/>
    <w:rsid w:val="00883480"/>
    <w:rsid w:val="00893C60"/>
    <w:rsid w:val="00893D4C"/>
    <w:rsid w:val="008A12BE"/>
    <w:rsid w:val="008A2DD6"/>
    <w:rsid w:val="008A37BE"/>
    <w:rsid w:val="008A63AA"/>
    <w:rsid w:val="008A717F"/>
    <w:rsid w:val="008B2F23"/>
    <w:rsid w:val="008B4059"/>
    <w:rsid w:val="008B64A5"/>
    <w:rsid w:val="008B65EA"/>
    <w:rsid w:val="008C01AB"/>
    <w:rsid w:val="008C0429"/>
    <w:rsid w:val="008C1417"/>
    <w:rsid w:val="008C1B73"/>
    <w:rsid w:val="008C26E1"/>
    <w:rsid w:val="008C4CE8"/>
    <w:rsid w:val="008C5822"/>
    <w:rsid w:val="008D217C"/>
    <w:rsid w:val="008D44FD"/>
    <w:rsid w:val="008D4C4D"/>
    <w:rsid w:val="008D6CE7"/>
    <w:rsid w:val="008D73EC"/>
    <w:rsid w:val="008E0010"/>
    <w:rsid w:val="008E05F7"/>
    <w:rsid w:val="008E0AD6"/>
    <w:rsid w:val="008E16D2"/>
    <w:rsid w:val="008E5E2B"/>
    <w:rsid w:val="008F0364"/>
    <w:rsid w:val="008F312A"/>
    <w:rsid w:val="008F4BB6"/>
    <w:rsid w:val="008F4F45"/>
    <w:rsid w:val="008F68DF"/>
    <w:rsid w:val="0090097F"/>
    <w:rsid w:val="0090155E"/>
    <w:rsid w:val="009020B7"/>
    <w:rsid w:val="00903693"/>
    <w:rsid w:val="00905379"/>
    <w:rsid w:val="00906AFF"/>
    <w:rsid w:val="00907E04"/>
    <w:rsid w:val="0091071A"/>
    <w:rsid w:val="00911929"/>
    <w:rsid w:val="00914421"/>
    <w:rsid w:val="00916431"/>
    <w:rsid w:val="00917902"/>
    <w:rsid w:val="00921681"/>
    <w:rsid w:val="0092269E"/>
    <w:rsid w:val="0092302A"/>
    <w:rsid w:val="00923584"/>
    <w:rsid w:val="00932646"/>
    <w:rsid w:val="00940C90"/>
    <w:rsid w:val="00940E83"/>
    <w:rsid w:val="009432C2"/>
    <w:rsid w:val="00943B20"/>
    <w:rsid w:val="00943CD8"/>
    <w:rsid w:val="009468DF"/>
    <w:rsid w:val="0094701F"/>
    <w:rsid w:val="00953F32"/>
    <w:rsid w:val="0096088F"/>
    <w:rsid w:val="00971BF2"/>
    <w:rsid w:val="009720DB"/>
    <w:rsid w:val="00973158"/>
    <w:rsid w:val="00976BEC"/>
    <w:rsid w:val="00976EB5"/>
    <w:rsid w:val="0098662F"/>
    <w:rsid w:val="00986805"/>
    <w:rsid w:val="009901B9"/>
    <w:rsid w:val="00991AB6"/>
    <w:rsid w:val="009929A5"/>
    <w:rsid w:val="009955D3"/>
    <w:rsid w:val="00996311"/>
    <w:rsid w:val="00996864"/>
    <w:rsid w:val="00996F31"/>
    <w:rsid w:val="00997C31"/>
    <w:rsid w:val="009A6E8B"/>
    <w:rsid w:val="009B00A5"/>
    <w:rsid w:val="009B3586"/>
    <w:rsid w:val="009B388C"/>
    <w:rsid w:val="009B5E2C"/>
    <w:rsid w:val="009B78E1"/>
    <w:rsid w:val="009C0C2D"/>
    <w:rsid w:val="009C22A2"/>
    <w:rsid w:val="009C544C"/>
    <w:rsid w:val="009C6AEA"/>
    <w:rsid w:val="009D0578"/>
    <w:rsid w:val="009D0658"/>
    <w:rsid w:val="009D0D0B"/>
    <w:rsid w:val="009D6B6E"/>
    <w:rsid w:val="009E0A68"/>
    <w:rsid w:val="009E1168"/>
    <w:rsid w:val="009F0389"/>
    <w:rsid w:val="009F697A"/>
    <w:rsid w:val="009F7546"/>
    <w:rsid w:val="00A00CED"/>
    <w:rsid w:val="00A00E02"/>
    <w:rsid w:val="00A0324E"/>
    <w:rsid w:val="00A116A3"/>
    <w:rsid w:val="00A16009"/>
    <w:rsid w:val="00A22AE9"/>
    <w:rsid w:val="00A2420D"/>
    <w:rsid w:val="00A2456F"/>
    <w:rsid w:val="00A253C4"/>
    <w:rsid w:val="00A2782C"/>
    <w:rsid w:val="00A30C0C"/>
    <w:rsid w:val="00A33323"/>
    <w:rsid w:val="00A46DC0"/>
    <w:rsid w:val="00A52548"/>
    <w:rsid w:val="00A527FF"/>
    <w:rsid w:val="00A542DD"/>
    <w:rsid w:val="00A56322"/>
    <w:rsid w:val="00A64B4E"/>
    <w:rsid w:val="00A735C8"/>
    <w:rsid w:val="00A77DA1"/>
    <w:rsid w:val="00A808C3"/>
    <w:rsid w:val="00A8151F"/>
    <w:rsid w:val="00A83EF0"/>
    <w:rsid w:val="00A86B08"/>
    <w:rsid w:val="00A94700"/>
    <w:rsid w:val="00A96E0D"/>
    <w:rsid w:val="00AA06C7"/>
    <w:rsid w:val="00AB24B2"/>
    <w:rsid w:val="00AB4C49"/>
    <w:rsid w:val="00AC2594"/>
    <w:rsid w:val="00AC3A9B"/>
    <w:rsid w:val="00AD025F"/>
    <w:rsid w:val="00AD28D9"/>
    <w:rsid w:val="00AD7A45"/>
    <w:rsid w:val="00AE0AF6"/>
    <w:rsid w:val="00AE3A40"/>
    <w:rsid w:val="00AE74F9"/>
    <w:rsid w:val="00AF3659"/>
    <w:rsid w:val="00AF4432"/>
    <w:rsid w:val="00B01D4A"/>
    <w:rsid w:val="00B06029"/>
    <w:rsid w:val="00B103A9"/>
    <w:rsid w:val="00B13229"/>
    <w:rsid w:val="00B1525C"/>
    <w:rsid w:val="00B1528F"/>
    <w:rsid w:val="00B15F68"/>
    <w:rsid w:val="00B258C2"/>
    <w:rsid w:val="00B32859"/>
    <w:rsid w:val="00B34716"/>
    <w:rsid w:val="00B36AC5"/>
    <w:rsid w:val="00B371F0"/>
    <w:rsid w:val="00B40331"/>
    <w:rsid w:val="00B40D58"/>
    <w:rsid w:val="00B433FA"/>
    <w:rsid w:val="00B44517"/>
    <w:rsid w:val="00B452A6"/>
    <w:rsid w:val="00B464CD"/>
    <w:rsid w:val="00B467A0"/>
    <w:rsid w:val="00B47340"/>
    <w:rsid w:val="00B47FEF"/>
    <w:rsid w:val="00B510D2"/>
    <w:rsid w:val="00B51600"/>
    <w:rsid w:val="00B57653"/>
    <w:rsid w:val="00B66503"/>
    <w:rsid w:val="00B67875"/>
    <w:rsid w:val="00B67931"/>
    <w:rsid w:val="00B73997"/>
    <w:rsid w:val="00B746E3"/>
    <w:rsid w:val="00B7749E"/>
    <w:rsid w:val="00B8025D"/>
    <w:rsid w:val="00B83BBE"/>
    <w:rsid w:val="00B91224"/>
    <w:rsid w:val="00B934E5"/>
    <w:rsid w:val="00B94C1A"/>
    <w:rsid w:val="00B94C84"/>
    <w:rsid w:val="00BA06C2"/>
    <w:rsid w:val="00BB1267"/>
    <w:rsid w:val="00BB2463"/>
    <w:rsid w:val="00BB586C"/>
    <w:rsid w:val="00BC0D81"/>
    <w:rsid w:val="00BC2A02"/>
    <w:rsid w:val="00BC3BFC"/>
    <w:rsid w:val="00BD0B38"/>
    <w:rsid w:val="00BD2F2D"/>
    <w:rsid w:val="00BD50E8"/>
    <w:rsid w:val="00BD55FE"/>
    <w:rsid w:val="00BD5D52"/>
    <w:rsid w:val="00BE5852"/>
    <w:rsid w:val="00BE6CD2"/>
    <w:rsid w:val="00BF1CB0"/>
    <w:rsid w:val="00BF2749"/>
    <w:rsid w:val="00C00387"/>
    <w:rsid w:val="00C03ABA"/>
    <w:rsid w:val="00C04857"/>
    <w:rsid w:val="00C04B30"/>
    <w:rsid w:val="00C0671C"/>
    <w:rsid w:val="00C06B5C"/>
    <w:rsid w:val="00C13A2F"/>
    <w:rsid w:val="00C15B62"/>
    <w:rsid w:val="00C17077"/>
    <w:rsid w:val="00C246A9"/>
    <w:rsid w:val="00C266EC"/>
    <w:rsid w:val="00C31750"/>
    <w:rsid w:val="00C36C6C"/>
    <w:rsid w:val="00C4193B"/>
    <w:rsid w:val="00C41E27"/>
    <w:rsid w:val="00C42946"/>
    <w:rsid w:val="00C4792E"/>
    <w:rsid w:val="00C5143D"/>
    <w:rsid w:val="00C55386"/>
    <w:rsid w:val="00C607E0"/>
    <w:rsid w:val="00C6125C"/>
    <w:rsid w:val="00C61A95"/>
    <w:rsid w:val="00C64D7C"/>
    <w:rsid w:val="00C664CA"/>
    <w:rsid w:val="00C67D52"/>
    <w:rsid w:val="00C71EAC"/>
    <w:rsid w:val="00C72C9C"/>
    <w:rsid w:val="00C74AF7"/>
    <w:rsid w:val="00C752E0"/>
    <w:rsid w:val="00C909AF"/>
    <w:rsid w:val="00C9198C"/>
    <w:rsid w:val="00C94066"/>
    <w:rsid w:val="00C979A2"/>
    <w:rsid w:val="00CA0933"/>
    <w:rsid w:val="00CA206D"/>
    <w:rsid w:val="00CA2AF1"/>
    <w:rsid w:val="00CA7632"/>
    <w:rsid w:val="00CA7E37"/>
    <w:rsid w:val="00CB3BB2"/>
    <w:rsid w:val="00CB4462"/>
    <w:rsid w:val="00CB73B0"/>
    <w:rsid w:val="00CB7A01"/>
    <w:rsid w:val="00CC5BAA"/>
    <w:rsid w:val="00CC69AB"/>
    <w:rsid w:val="00CD12BC"/>
    <w:rsid w:val="00CD262B"/>
    <w:rsid w:val="00CD3FEF"/>
    <w:rsid w:val="00CD4BD2"/>
    <w:rsid w:val="00CD605E"/>
    <w:rsid w:val="00CE18A6"/>
    <w:rsid w:val="00CE3BAE"/>
    <w:rsid w:val="00CE537F"/>
    <w:rsid w:val="00CE5DC4"/>
    <w:rsid w:val="00CF0053"/>
    <w:rsid w:val="00CF1828"/>
    <w:rsid w:val="00CF2117"/>
    <w:rsid w:val="00CF3703"/>
    <w:rsid w:val="00D13761"/>
    <w:rsid w:val="00D139D0"/>
    <w:rsid w:val="00D1537F"/>
    <w:rsid w:val="00D2006A"/>
    <w:rsid w:val="00D2301E"/>
    <w:rsid w:val="00D231D1"/>
    <w:rsid w:val="00D2538C"/>
    <w:rsid w:val="00D30B0F"/>
    <w:rsid w:val="00D32BC0"/>
    <w:rsid w:val="00D340A6"/>
    <w:rsid w:val="00D4104E"/>
    <w:rsid w:val="00D431DE"/>
    <w:rsid w:val="00D4790A"/>
    <w:rsid w:val="00D50777"/>
    <w:rsid w:val="00D52A6D"/>
    <w:rsid w:val="00D5380F"/>
    <w:rsid w:val="00D57FA1"/>
    <w:rsid w:val="00D60A90"/>
    <w:rsid w:val="00D60FE9"/>
    <w:rsid w:val="00D6374D"/>
    <w:rsid w:val="00D7527A"/>
    <w:rsid w:val="00D7531B"/>
    <w:rsid w:val="00D80A5F"/>
    <w:rsid w:val="00D81162"/>
    <w:rsid w:val="00D82AC4"/>
    <w:rsid w:val="00D859DB"/>
    <w:rsid w:val="00D8730A"/>
    <w:rsid w:val="00D90375"/>
    <w:rsid w:val="00D90E1B"/>
    <w:rsid w:val="00D9254F"/>
    <w:rsid w:val="00D928C4"/>
    <w:rsid w:val="00D92FE7"/>
    <w:rsid w:val="00D937F8"/>
    <w:rsid w:val="00D944B8"/>
    <w:rsid w:val="00D95CCA"/>
    <w:rsid w:val="00D95FB7"/>
    <w:rsid w:val="00D978CB"/>
    <w:rsid w:val="00DA2BC4"/>
    <w:rsid w:val="00DA46D1"/>
    <w:rsid w:val="00DA66EF"/>
    <w:rsid w:val="00DA7DDD"/>
    <w:rsid w:val="00DB06C1"/>
    <w:rsid w:val="00DB1481"/>
    <w:rsid w:val="00DB524D"/>
    <w:rsid w:val="00DB648E"/>
    <w:rsid w:val="00DB765F"/>
    <w:rsid w:val="00DB7EA3"/>
    <w:rsid w:val="00DD316E"/>
    <w:rsid w:val="00DD7C69"/>
    <w:rsid w:val="00DE0871"/>
    <w:rsid w:val="00DE0E94"/>
    <w:rsid w:val="00DE6076"/>
    <w:rsid w:val="00DF5CDD"/>
    <w:rsid w:val="00DF63FC"/>
    <w:rsid w:val="00DF7F5B"/>
    <w:rsid w:val="00E00686"/>
    <w:rsid w:val="00E03CA5"/>
    <w:rsid w:val="00E0411F"/>
    <w:rsid w:val="00E110BD"/>
    <w:rsid w:val="00E13206"/>
    <w:rsid w:val="00E16DD9"/>
    <w:rsid w:val="00E201E4"/>
    <w:rsid w:val="00E21F39"/>
    <w:rsid w:val="00E22055"/>
    <w:rsid w:val="00E24ADB"/>
    <w:rsid w:val="00E255B1"/>
    <w:rsid w:val="00E2567E"/>
    <w:rsid w:val="00E26D5A"/>
    <w:rsid w:val="00E3193D"/>
    <w:rsid w:val="00E32765"/>
    <w:rsid w:val="00E33CDB"/>
    <w:rsid w:val="00E33D45"/>
    <w:rsid w:val="00E354F0"/>
    <w:rsid w:val="00E3584D"/>
    <w:rsid w:val="00E370EF"/>
    <w:rsid w:val="00E376A4"/>
    <w:rsid w:val="00E40969"/>
    <w:rsid w:val="00E40A6A"/>
    <w:rsid w:val="00E41DE9"/>
    <w:rsid w:val="00E436F0"/>
    <w:rsid w:val="00E46B92"/>
    <w:rsid w:val="00E471FA"/>
    <w:rsid w:val="00E47AE1"/>
    <w:rsid w:val="00E5052D"/>
    <w:rsid w:val="00E647C0"/>
    <w:rsid w:val="00E73574"/>
    <w:rsid w:val="00E76C54"/>
    <w:rsid w:val="00E84BF8"/>
    <w:rsid w:val="00E86148"/>
    <w:rsid w:val="00E91C03"/>
    <w:rsid w:val="00E92DBC"/>
    <w:rsid w:val="00E9342E"/>
    <w:rsid w:val="00E947FF"/>
    <w:rsid w:val="00EA0361"/>
    <w:rsid w:val="00EA2854"/>
    <w:rsid w:val="00EB0DC4"/>
    <w:rsid w:val="00EB0FAB"/>
    <w:rsid w:val="00EB35D9"/>
    <w:rsid w:val="00EB54FF"/>
    <w:rsid w:val="00EB6C8A"/>
    <w:rsid w:val="00EB6CBD"/>
    <w:rsid w:val="00EC0C66"/>
    <w:rsid w:val="00EC3B3C"/>
    <w:rsid w:val="00EC3B3D"/>
    <w:rsid w:val="00EC63AC"/>
    <w:rsid w:val="00EC75E8"/>
    <w:rsid w:val="00ED10D2"/>
    <w:rsid w:val="00ED2049"/>
    <w:rsid w:val="00ED2497"/>
    <w:rsid w:val="00ED3E04"/>
    <w:rsid w:val="00ED665A"/>
    <w:rsid w:val="00ED72F8"/>
    <w:rsid w:val="00EE17EF"/>
    <w:rsid w:val="00EE3F15"/>
    <w:rsid w:val="00EF7B79"/>
    <w:rsid w:val="00F0025A"/>
    <w:rsid w:val="00F105AC"/>
    <w:rsid w:val="00F109DD"/>
    <w:rsid w:val="00F12321"/>
    <w:rsid w:val="00F163D4"/>
    <w:rsid w:val="00F171EF"/>
    <w:rsid w:val="00F24193"/>
    <w:rsid w:val="00F31E1B"/>
    <w:rsid w:val="00F32DF5"/>
    <w:rsid w:val="00F33425"/>
    <w:rsid w:val="00F34101"/>
    <w:rsid w:val="00F34D8D"/>
    <w:rsid w:val="00F366AD"/>
    <w:rsid w:val="00F41257"/>
    <w:rsid w:val="00F42F5F"/>
    <w:rsid w:val="00F45C16"/>
    <w:rsid w:val="00F5051A"/>
    <w:rsid w:val="00F50F20"/>
    <w:rsid w:val="00F52CEB"/>
    <w:rsid w:val="00F54EDD"/>
    <w:rsid w:val="00F5500C"/>
    <w:rsid w:val="00F56901"/>
    <w:rsid w:val="00F62468"/>
    <w:rsid w:val="00F64AC2"/>
    <w:rsid w:val="00F64F67"/>
    <w:rsid w:val="00F67C76"/>
    <w:rsid w:val="00F70C20"/>
    <w:rsid w:val="00F71161"/>
    <w:rsid w:val="00F73D38"/>
    <w:rsid w:val="00F74244"/>
    <w:rsid w:val="00F75394"/>
    <w:rsid w:val="00F7617B"/>
    <w:rsid w:val="00F803FE"/>
    <w:rsid w:val="00F84005"/>
    <w:rsid w:val="00F84255"/>
    <w:rsid w:val="00F8510E"/>
    <w:rsid w:val="00F96AD1"/>
    <w:rsid w:val="00FA36E7"/>
    <w:rsid w:val="00FA7766"/>
    <w:rsid w:val="00FB0845"/>
    <w:rsid w:val="00FB2C4C"/>
    <w:rsid w:val="00FB6FD8"/>
    <w:rsid w:val="00FC193F"/>
    <w:rsid w:val="00FC371F"/>
    <w:rsid w:val="00FC434F"/>
    <w:rsid w:val="00FC613A"/>
    <w:rsid w:val="00FD5C58"/>
    <w:rsid w:val="00FE4C5D"/>
    <w:rsid w:val="00FF3FE6"/>
    <w:rsid w:val="00FF69E0"/>
    <w:rsid w:val="00FF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76443B"/>
  <w15:chartTrackingRefBased/>
  <w15:docId w15:val="{31B35BB4-9142-47F6-B07B-71093406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C4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B1528F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567C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5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562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17A3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5DA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85DA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85DA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85DA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m.ALLEGANY\Downloads\boftagenda%2007062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92A1D-23EF-48B6-A6E0-C69A75665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boftagenda 070626</Template>
  <TotalTime>6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OCA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Roth</dc:creator>
  <cp:keywords/>
  <cp:lastModifiedBy>Kim Roth</cp:lastModifiedBy>
  <cp:revision>2</cp:revision>
  <cp:lastPrinted>2026-06-01T19:20:00Z</cp:lastPrinted>
  <dcterms:created xsi:type="dcterms:W3CDTF">2026-07-09T16:15:00Z</dcterms:created>
  <dcterms:modified xsi:type="dcterms:W3CDTF">2026-07-09T16:15:00Z</dcterms:modified>
</cp:coreProperties>
</file>