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61187" w14:textId="77777777" w:rsidR="00762791" w:rsidRDefault="00762791" w:rsidP="00A527FF">
      <w:pPr>
        <w:rPr>
          <w:b/>
        </w:rPr>
      </w:pPr>
    </w:p>
    <w:p w14:paraId="1E6B3C31" w14:textId="77777777" w:rsidR="00973158" w:rsidRPr="00503459" w:rsidRDefault="00567C4B" w:rsidP="006D5027">
      <w:pPr>
        <w:ind w:left="2880" w:firstLine="720"/>
        <w:rPr>
          <w:b/>
        </w:rPr>
      </w:pPr>
      <w:r w:rsidRPr="00503459">
        <w:rPr>
          <w:b/>
        </w:rPr>
        <w:t>BOARD OF TRUSTEES AGENDA</w:t>
      </w:r>
    </w:p>
    <w:p w14:paraId="12F0D69B" w14:textId="7BA3D6A7" w:rsidR="00E46B92" w:rsidRPr="000E528C" w:rsidRDefault="00503459" w:rsidP="000E528C">
      <w:pPr>
        <w:ind w:left="2880" w:firstLine="720"/>
        <w:rPr>
          <w:b/>
        </w:rPr>
      </w:pPr>
      <w:r>
        <w:rPr>
          <w:b/>
        </w:rPr>
        <w:t xml:space="preserve">       </w:t>
      </w:r>
      <w:r w:rsidR="000117F4">
        <w:rPr>
          <w:b/>
        </w:rPr>
        <w:t xml:space="preserve">      </w:t>
      </w:r>
      <w:r w:rsidR="0000317E">
        <w:rPr>
          <w:b/>
        </w:rPr>
        <w:t>7</w:t>
      </w:r>
      <w:r w:rsidR="00805D78">
        <w:rPr>
          <w:b/>
        </w:rPr>
        <w:t>/</w:t>
      </w:r>
      <w:r w:rsidR="000C6974">
        <w:rPr>
          <w:b/>
        </w:rPr>
        <w:t>0</w:t>
      </w:r>
      <w:r w:rsidR="0000317E">
        <w:rPr>
          <w:b/>
        </w:rPr>
        <w:t>6</w:t>
      </w:r>
      <w:r w:rsidR="0026338F">
        <w:rPr>
          <w:b/>
        </w:rPr>
        <w:t>/</w:t>
      </w:r>
      <w:r w:rsidR="00567C4B" w:rsidRPr="00503459">
        <w:rPr>
          <w:b/>
        </w:rPr>
        <w:t>20</w:t>
      </w:r>
      <w:r w:rsidR="00422531">
        <w:rPr>
          <w:b/>
        </w:rPr>
        <w:t>2</w:t>
      </w:r>
      <w:r w:rsidR="00F64AC2">
        <w:rPr>
          <w:b/>
        </w:rPr>
        <w:t>6</w:t>
      </w:r>
      <w:r w:rsidR="00567C4B" w:rsidRPr="00503459">
        <w:rPr>
          <w:b/>
        </w:rPr>
        <w:t xml:space="preserve"> </w:t>
      </w:r>
      <w:r w:rsidR="00656385">
        <w:rPr>
          <w:b/>
        </w:rPr>
        <w:t>4</w:t>
      </w:r>
      <w:r w:rsidR="00BC3BFC">
        <w:rPr>
          <w:b/>
        </w:rPr>
        <w:t>:</w:t>
      </w:r>
      <w:r w:rsidR="007D1895">
        <w:rPr>
          <w:b/>
        </w:rPr>
        <w:t>0</w:t>
      </w:r>
      <w:r w:rsidR="00BC3BFC">
        <w:rPr>
          <w:b/>
        </w:rPr>
        <w:t>0</w:t>
      </w:r>
      <w:r w:rsidR="00567C4B" w:rsidRPr="00503459">
        <w:rPr>
          <w:b/>
        </w:rPr>
        <w:t xml:space="preserve"> PM</w:t>
      </w:r>
    </w:p>
    <w:p w14:paraId="3C65B1A1" w14:textId="77777777" w:rsidR="00E46B92" w:rsidRDefault="00E46B92" w:rsidP="00E947FF">
      <w:pPr>
        <w:pStyle w:val="ListParagraph"/>
        <w:ind w:left="0"/>
        <w:rPr>
          <w:b/>
          <w:szCs w:val="24"/>
        </w:rPr>
      </w:pPr>
    </w:p>
    <w:p w14:paraId="245C459B" w14:textId="77777777" w:rsidR="00E947FF" w:rsidRDefault="00C0671C" w:rsidP="00E947FF">
      <w:pPr>
        <w:pStyle w:val="ListParagraph"/>
        <w:ind w:left="0"/>
        <w:rPr>
          <w:b/>
          <w:bCs/>
        </w:rPr>
      </w:pPr>
      <w:r w:rsidRPr="00C0671C">
        <w:rPr>
          <w:b/>
          <w:bCs/>
        </w:rPr>
        <w:t>Call meeting to order at 4:</w:t>
      </w:r>
      <w:r w:rsidR="00764398">
        <w:rPr>
          <w:b/>
          <w:bCs/>
        </w:rPr>
        <w:t>0</w:t>
      </w:r>
      <w:r w:rsidR="00DA46D1">
        <w:rPr>
          <w:b/>
          <w:bCs/>
        </w:rPr>
        <w:t>0</w:t>
      </w:r>
      <w:r w:rsidRPr="00C0671C">
        <w:rPr>
          <w:b/>
          <w:bCs/>
        </w:rPr>
        <w:t>pm</w:t>
      </w:r>
      <w:r w:rsidR="00744976">
        <w:rPr>
          <w:b/>
          <w:bCs/>
        </w:rPr>
        <w:t xml:space="preserve"> with a salute to the flag.</w:t>
      </w:r>
    </w:p>
    <w:p w14:paraId="02E7162A" w14:textId="77777777" w:rsidR="00B47FEF" w:rsidRDefault="00B47FEF" w:rsidP="000C6974">
      <w:pPr>
        <w:pStyle w:val="ListParagraph"/>
        <w:ind w:left="0"/>
      </w:pPr>
    </w:p>
    <w:p w14:paraId="6363B446" w14:textId="77777777" w:rsidR="0000317E" w:rsidRDefault="0000317E" w:rsidP="000C6974">
      <w:pPr>
        <w:pStyle w:val="ListParagraph"/>
        <w:ind w:left="0"/>
      </w:pPr>
      <w:r>
        <w:t>Public Hearing for renewal of Spectrum Northeast LLC</w:t>
      </w:r>
    </w:p>
    <w:p w14:paraId="5CA7C0B8" w14:textId="77777777" w:rsidR="0000317E" w:rsidRDefault="0000317E" w:rsidP="000C6974">
      <w:pPr>
        <w:pStyle w:val="ListParagraph"/>
        <w:ind w:left="0"/>
      </w:pPr>
    </w:p>
    <w:p w14:paraId="764A0E57" w14:textId="3B09DBA0" w:rsidR="000C6974" w:rsidRDefault="000C6974" w:rsidP="000C6974">
      <w:pPr>
        <w:pStyle w:val="ListParagraph"/>
        <w:ind w:left="0"/>
      </w:pPr>
      <w:r>
        <w:t xml:space="preserve">Accept/Reject/Amend Minutes of </w:t>
      </w:r>
      <w:r w:rsidR="0000317E">
        <w:t>June</w:t>
      </w:r>
      <w:r w:rsidR="003D0E41">
        <w:t xml:space="preserve"> </w:t>
      </w:r>
      <w:r w:rsidR="0000317E">
        <w:t>1</w:t>
      </w:r>
      <w:r>
        <w:t>, 2026</w:t>
      </w:r>
    </w:p>
    <w:p w14:paraId="12150B95" w14:textId="77777777" w:rsidR="000C6974" w:rsidRDefault="000C6974" w:rsidP="000C6974">
      <w:pPr>
        <w:pStyle w:val="ListParagraph"/>
        <w:ind w:left="0"/>
      </w:pPr>
    </w:p>
    <w:p w14:paraId="4C6A13CB" w14:textId="77777777" w:rsidR="000C6974" w:rsidRDefault="000C6974" w:rsidP="000C6974">
      <w:pPr>
        <w:pStyle w:val="ListParagraph"/>
        <w:ind w:left="0"/>
      </w:pPr>
      <w:r>
        <w:t>Approve payment of current bills</w:t>
      </w:r>
    </w:p>
    <w:p w14:paraId="1C862339" w14:textId="77777777" w:rsidR="000C6974" w:rsidRDefault="000C6974" w:rsidP="000C6974">
      <w:pPr>
        <w:pStyle w:val="ListParagraph"/>
        <w:ind w:left="0"/>
      </w:pPr>
    </w:p>
    <w:p w14:paraId="6101F854" w14:textId="77777777" w:rsidR="000C6974" w:rsidRDefault="000C6974" w:rsidP="000C6974">
      <w:pPr>
        <w:pStyle w:val="ListParagraph"/>
        <w:ind w:left="0"/>
        <w:rPr>
          <w:b/>
          <w:bCs/>
        </w:rPr>
      </w:pPr>
      <w:r>
        <w:rPr>
          <w:b/>
          <w:bCs/>
        </w:rPr>
        <w:t>Public Session</w:t>
      </w:r>
    </w:p>
    <w:p w14:paraId="23A09851" w14:textId="77777777" w:rsidR="000C6974" w:rsidRDefault="000C6974" w:rsidP="000C6974">
      <w:pPr>
        <w:pStyle w:val="ListParagraph"/>
        <w:ind w:left="0"/>
      </w:pPr>
    </w:p>
    <w:p w14:paraId="6300212F" w14:textId="77777777" w:rsidR="003D0E41" w:rsidRDefault="003D0E41" w:rsidP="000C6974">
      <w:pPr>
        <w:pStyle w:val="ListParagraph"/>
        <w:ind w:left="0"/>
      </w:pPr>
    </w:p>
    <w:p w14:paraId="1705E60A" w14:textId="77777777" w:rsidR="000C6974" w:rsidRDefault="000C6974" w:rsidP="000C6974">
      <w:pPr>
        <w:pStyle w:val="ListParagraph"/>
        <w:ind w:left="0"/>
        <w:rPr>
          <w:b/>
          <w:bCs/>
        </w:rPr>
      </w:pPr>
      <w:r>
        <w:rPr>
          <w:b/>
          <w:bCs/>
        </w:rPr>
        <w:t>DPW Report</w:t>
      </w:r>
    </w:p>
    <w:p w14:paraId="5856B891" w14:textId="77777777" w:rsidR="000C6974" w:rsidRDefault="000C6974" w:rsidP="000C6974">
      <w:pPr>
        <w:pStyle w:val="ListParagraph"/>
        <w:ind w:left="0"/>
        <w:rPr>
          <w:b/>
          <w:bCs/>
        </w:rPr>
      </w:pPr>
    </w:p>
    <w:p w14:paraId="11F36F97" w14:textId="77777777" w:rsidR="000C6974" w:rsidRDefault="000C6974" w:rsidP="000C6974">
      <w:pPr>
        <w:pStyle w:val="ListParagraph"/>
        <w:ind w:left="0"/>
        <w:rPr>
          <w:b/>
          <w:bCs/>
        </w:rPr>
      </w:pPr>
      <w:r>
        <w:rPr>
          <w:b/>
          <w:bCs/>
        </w:rPr>
        <w:t>Police Report</w:t>
      </w:r>
    </w:p>
    <w:p w14:paraId="430CB053" w14:textId="77777777" w:rsidR="000C6974" w:rsidRDefault="000C6974" w:rsidP="000C6974">
      <w:pPr>
        <w:pStyle w:val="ListParagraph"/>
        <w:ind w:left="0"/>
        <w:rPr>
          <w:b/>
          <w:bCs/>
        </w:rPr>
      </w:pPr>
    </w:p>
    <w:p w14:paraId="58D52A08" w14:textId="77777777" w:rsidR="000C6974" w:rsidRDefault="000C6974" w:rsidP="000C6974">
      <w:pPr>
        <w:pStyle w:val="ListParagraph"/>
        <w:ind w:left="0"/>
        <w:rPr>
          <w:b/>
          <w:bCs/>
        </w:rPr>
      </w:pPr>
      <w:r>
        <w:rPr>
          <w:b/>
          <w:bCs/>
        </w:rPr>
        <w:t>Correspondence</w:t>
      </w:r>
    </w:p>
    <w:p w14:paraId="04BA527F" w14:textId="77777777" w:rsidR="000C6974" w:rsidRDefault="000C6974" w:rsidP="000C6974">
      <w:pPr>
        <w:pStyle w:val="ListParagraph"/>
        <w:ind w:left="0"/>
        <w:rPr>
          <w:b/>
          <w:bCs/>
        </w:rPr>
      </w:pPr>
    </w:p>
    <w:p w14:paraId="7AFB8097" w14:textId="77777777" w:rsidR="000C6974" w:rsidRDefault="000C6974" w:rsidP="000C6974">
      <w:pPr>
        <w:pStyle w:val="ListParagraph"/>
        <w:ind w:left="0"/>
        <w:rPr>
          <w:b/>
          <w:bCs/>
        </w:rPr>
      </w:pPr>
      <w:r>
        <w:rPr>
          <w:b/>
          <w:bCs/>
        </w:rPr>
        <w:t>Current Business</w:t>
      </w:r>
    </w:p>
    <w:p w14:paraId="1D811260" w14:textId="77777777" w:rsidR="000C6974" w:rsidRDefault="000C6974" w:rsidP="000C6974">
      <w:pPr>
        <w:pStyle w:val="ListParagraph"/>
        <w:ind w:left="0"/>
      </w:pPr>
    </w:p>
    <w:p w14:paraId="7BAAA78A" w14:textId="59F7358E" w:rsidR="00CA7E37" w:rsidRDefault="0000317E" w:rsidP="00CA7E37">
      <w:pPr>
        <w:pStyle w:val="ListParagraph"/>
        <w:numPr>
          <w:ilvl w:val="0"/>
          <w:numId w:val="31"/>
        </w:numPr>
      </w:pPr>
      <w:r>
        <w:t>Sandra Miller 14 St Mary’s Drive sewer relief</w:t>
      </w:r>
    </w:p>
    <w:p w14:paraId="3899F626" w14:textId="2F240761" w:rsidR="0000317E" w:rsidRDefault="0000317E" w:rsidP="00CA7E37">
      <w:pPr>
        <w:pStyle w:val="ListParagraph"/>
        <w:numPr>
          <w:ilvl w:val="0"/>
          <w:numId w:val="31"/>
        </w:numPr>
      </w:pPr>
      <w:r>
        <w:t>Resolution to Adopt the Cattaraugus County Hazard Mitigation Plan effective May 2026</w:t>
      </w:r>
    </w:p>
    <w:p w14:paraId="559A3B71" w14:textId="4C223C43" w:rsidR="0000317E" w:rsidRDefault="0000317E" w:rsidP="00CA7E37">
      <w:pPr>
        <w:pStyle w:val="ListParagraph"/>
        <w:numPr>
          <w:ilvl w:val="0"/>
          <w:numId w:val="31"/>
        </w:numPr>
      </w:pPr>
      <w:r>
        <w:t xml:space="preserve">Renew franchise agreement with Spectrum </w:t>
      </w:r>
      <w:proofErr w:type="gramStart"/>
      <w:r>
        <w:t>Northeast ,</w:t>
      </w:r>
      <w:proofErr w:type="gramEnd"/>
      <w:r>
        <w:t xml:space="preserve"> LLC</w:t>
      </w:r>
    </w:p>
    <w:p w14:paraId="2B43F10C" w14:textId="729B619D" w:rsidR="0000317E" w:rsidRDefault="0000317E" w:rsidP="00CA7E37">
      <w:pPr>
        <w:pStyle w:val="ListParagraph"/>
        <w:numPr>
          <w:ilvl w:val="0"/>
          <w:numId w:val="31"/>
        </w:numPr>
      </w:pPr>
      <w:r>
        <w:t>Approve Memorandum of Understanding to increase the full-time employees of the Department of Public Works and Office Clerk by $2.00 per hour effective June 1, 2026</w:t>
      </w:r>
    </w:p>
    <w:p w14:paraId="724F48F1" w14:textId="4D6ED4C9" w:rsidR="0000317E" w:rsidRDefault="0000317E" w:rsidP="00CA7E37">
      <w:pPr>
        <w:pStyle w:val="ListParagraph"/>
        <w:numPr>
          <w:ilvl w:val="0"/>
          <w:numId w:val="31"/>
        </w:numPr>
      </w:pPr>
      <w:r>
        <w:t>Appoint Alex Silluzio to substitute cleaner</w:t>
      </w:r>
    </w:p>
    <w:p w14:paraId="176D088F" w14:textId="77777777" w:rsidR="005E0584" w:rsidRDefault="005E0584" w:rsidP="000C6974">
      <w:pPr>
        <w:pStyle w:val="ListParagraph"/>
        <w:numPr>
          <w:ilvl w:val="0"/>
          <w:numId w:val="31"/>
        </w:numPr>
      </w:pPr>
    </w:p>
    <w:p w14:paraId="4CEE1856" w14:textId="77777777" w:rsidR="000C6974" w:rsidRPr="0094701F" w:rsidRDefault="000C6974" w:rsidP="0094701F">
      <w:pPr>
        <w:pStyle w:val="ListParagraph"/>
      </w:pPr>
    </w:p>
    <w:p w14:paraId="65287288" w14:textId="77777777" w:rsidR="000F47E8" w:rsidRDefault="000F47E8" w:rsidP="000C7544">
      <w:pPr>
        <w:pStyle w:val="ListParagraph"/>
        <w:ind w:left="360"/>
        <w:rPr>
          <w:b/>
          <w:bCs/>
        </w:rPr>
      </w:pPr>
      <w:r>
        <w:rPr>
          <w:b/>
          <w:bCs/>
        </w:rPr>
        <w:t>Executive-Legal and Personnel</w:t>
      </w:r>
    </w:p>
    <w:p w14:paraId="5BBEBCB2" w14:textId="77777777" w:rsidR="000F47E8" w:rsidRDefault="000F47E8" w:rsidP="000C7544">
      <w:pPr>
        <w:pStyle w:val="ListParagraph"/>
        <w:ind w:left="360"/>
        <w:rPr>
          <w:b/>
          <w:bCs/>
        </w:rPr>
      </w:pPr>
    </w:p>
    <w:p w14:paraId="3F59EB14" w14:textId="77777777" w:rsidR="00C06B5C" w:rsidRDefault="000C6974" w:rsidP="000C7544">
      <w:pPr>
        <w:pStyle w:val="ListParagraph"/>
        <w:ind w:left="360"/>
      </w:pPr>
      <w:r>
        <w:rPr>
          <w:b/>
          <w:bCs/>
        </w:rPr>
        <w:t>Adjourn</w:t>
      </w:r>
    </w:p>
    <w:p w14:paraId="779C461D" w14:textId="77777777" w:rsidR="00EA2854" w:rsidRPr="00D32BC0" w:rsidRDefault="00EA2854" w:rsidP="00474910">
      <w:pPr>
        <w:rPr>
          <w:b/>
          <w:sz w:val="18"/>
          <w:szCs w:val="18"/>
        </w:rPr>
      </w:pPr>
    </w:p>
    <w:sectPr w:rsidR="00EA2854" w:rsidRPr="00D32BC0" w:rsidSect="004417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936A2" w14:textId="77777777" w:rsidR="00ED10D2" w:rsidRDefault="00ED10D2" w:rsidP="00385DA5">
      <w:pPr>
        <w:spacing w:after="0" w:line="240" w:lineRule="auto"/>
      </w:pPr>
      <w:r>
        <w:separator/>
      </w:r>
    </w:p>
  </w:endnote>
  <w:endnote w:type="continuationSeparator" w:id="0">
    <w:p w14:paraId="6D86E5F0" w14:textId="77777777" w:rsidR="00ED10D2" w:rsidRDefault="00ED10D2" w:rsidP="00385D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406F9" w14:textId="77777777" w:rsidR="00385DA5" w:rsidRDefault="00385D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9A068" w14:textId="77777777" w:rsidR="00385DA5" w:rsidRDefault="00385D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2841B" w14:textId="77777777" w:rsidR="00385DA5" w:rsidRDefault="00385D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C6CBC" w14:textId="77777777" w:rsidR="00ED10D2" w:rsidRDefault="00ED10D2" w:rsidP="00385DA5">
      <w:pPr>
        <w:spacing w:after="0" w:line="240" w:lineRule="auto"/>
      </w:pPr>
      <w:r>
        <w:separator/>
      </w:r>
    </w:p>
  </w:footnote>
  <w:footnote w:type="continuationSeparator" w:id="0">
    <w:p w14:paraId="700610A6" w14:textId="77777777" w:rsidR="00ED10D2" w:rsidRDefault="00ED10D2" w:rsidP="00385D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FDDC2" w14:textId="77777777" w:rsidR="00385DA5" w:rsidRDefault="00385D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127AC" w14:textId="77777777" w:rsidR="00385DA5" w:rsidRDefault="00385DA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DEB51" w14:textId="77777777" w:rsidR="00385DA5" w:rsidRDefault="00385D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20E54"/>
    <w:multiLevelType w:val="hybridMultilevel"/>
    <w:tmpl w:val="E550E9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F394F"/>
    <w:multiLevelType w:val="hybridMultilevel"/>
    <w:tmpl w:val="F1F635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202672"/>
    <w:multiLevelType w:val="hybridMultilevel"/>
    <w:tmpl w:val="F530BD4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6B3768"/>
    <w:multiLevelType w:val="hybridMultilevel"/>
    <w:tmpl w:val="953482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9206E"/>
    <w:multiLevelType w:val="hybridMultilevel"/>
    <w:tmpl w:val="0BFAF794"/>
    <w:lvl w:ilvl="0" w:tplc="C096CCE6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5" w15:restartNumberingAfterBreak="0">
    <w:nsid w:val="17821BA5"/>
    <w:multiLevelType w:val="hybridMultilevel"/>
    <w:tmpl w:val="06309D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1C1A1F"/>
    <w:multiLevelType w:val="hybridMultilevel"/>
    <w:tmpl w:val="556470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65086B"/>
    <w:multiLevelType w:val="hybridMultilevel"/>
    <w:tmpl w:val="9E4437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6C2343"/>
    <w:multiLevelType w:val="hybridMultilevel"/>
    <w:tmpl w:val="E3E0B524"/>
    <w:lvl w:ilvl="0" w:tplc="3698BDE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9" w15:restartNumberingAfterBreak="0">
    <w:nsid w:val="225B2BF8"/>
    <w:multiLevelType w:val="hybridMultilevel"/>
    <w:tmpl w:val="B2E20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4C509F"/>
    <w:multiLevelType w:val="hybridMultilevel"/>
    <w:tmpl w:val="42481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280475"/>
    <w:multiLevelType w:val="hybridMultilevel"/>
    <w:tmpl w:val="39A8343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E3D7A30"/>
    <w:multiLevelType w:val="hybridMultilevel"/>
    <w:tmpl w:val="8DFCA3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B47022"/>
    <w:multiLevelType w:val="hybridMultilevel"/>
    <w:tmpl w:val="8B76C5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E84DF8"/>
    <w:multiLevelType w:val="hybridMultilevel"/>
    <w:tmpl w:val="5C1857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FB7783"/>
    <w:multiLevelType w:val="hybridMultilevel"/>
    <w:tmpl w:val="570E4436"/>
    <w:lvl w:ilvl="0" w:tplc="8B803EA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6" w15:restartNumberingAfterBreak="0">
    <w:nsid w:val="49F6346A"/>
    <w:multiLevelType w:val="hybridMultilevel"/>
    <w:tmpl w:val="29A4D6CC"/>
    <w:lvl w:ilvl="0" w:tplc="CA747D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B751C2E"/>
    <w:multiLevelType w:val="hybridMultilevel"/>
    <w:tmpl w:val="BB74FF12"/>
    <w:lvl w:ilvl="0" w:tplc="5846CEC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F9607C"/>
    <w:multiLevelType w:val="hybridMultilevel"/>
    <w:tmpl w:val="A49EB0E6"/>
    <w:lvl w:ilvl="0" w:tplc="B600B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71D2F8C"/>
    <w:multiLevelType w:val="hybridMultilevel"/>
    <w:tmpl w:val="556470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523872"/>
    <w:multiLevelType w:val="hybridMultilevel"/>
    <w:tmpl w:val="69D47D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9B050B"/>
    <w:multiLevelType w:val="hybridMultilevel"/>
    <w:tmpl w:val="8A44BB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FB0AE5"/>
    <w:multiLevelType w:val="hybridMultilevel"/>
    <w:tmpl w:val="E698FA76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732422"/>
    <w:multiLevelType w:val="hybridMultilevel"/>
    <w:tmpl w:val="46D84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657488"/>
    <w:multiLevelType w:val="hybridMultilevel"/>
    <w:tmpl w:val="6CA8D390"/>
    <w:lvl w:ilvl="0" w:tplc="35D46C8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5" w15:restartNumberingAfterBreak="0">
    <w:nsid w:val="6F5A1B6F"/>
    <w:multiLevelType w:val="hybridMultilevel"/>
    <w:tmpl w:val="465223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3A062A"/>
    <w:multiLevelType w:val="hybridMultilevel"/>
    <w:tmpl w:val="BCE06ED2"/>
    <w:lvl w:ilvl="0" w:tplc="396AFC38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7" w15:restartNumberingAfterBreak="0">
    <w:nsid w:val="79E92EF0"/>
    <w:multiLevelType w:val="hybridMultilevel"/>
    <w:tmpl w:val="392811FA"/>
    <w:lvl w:ilvl="0" w:tplc="08C250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A851474"/>
    <w:multiLevelType w:val="hybridMultilevel"/>
    <w:tmpl w:val="A23EC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0569686">
    <w:abstractNumId w:val="22"/>
  </w:num>
  <w:num w:numId="2" w16cid:durableId="1649480489">
    <w:abstractNumId w:val="12"/>
  </w:num>
  <w:num w:numId="3" w16cid:durableId="1295257452">
    <w:abstractNumId w:val="3"/>
  </w:num>
  <w:num w:numId="4" w16cid:durableId="1451970563">
    <w:abstractNumId w:val="20"/>
  </w:num>
  <w:num w:numId="5" w16cid:durableId="1246719336">
    <w:abstractNumId w:val="14"/>
  </w:num>
  <w:num w:numId="6" w16cid:durableId="220289314">
    <w:abstractNumId w:val="24"/>
  </w:num>
  <w:num w:numId="7" w16cid:durableId="901255618">
    <w:abstractNumId w:val="21"/>
  </w:num>
  <w:num w:numId="8" w16cid:durableId="1774665514">
    <w:abstractNumId w:val="6"/>
  </w:num>
  <w:num w:numId="9" w16cid:durableId="1671130451">
    <w:abstractNumId w:val="19"/>
  </w:num>
  <w:num w:numId="10" w16cid:durableId="1157108874">
    <w:abstractNumId w:val="17"/>
  </w:num>
  <w:num w:numId="11" w16cid:durableId="611522396">
    <w:abstractNumId w:val="15"/>
  </w:num>
  <w:num w:numId="12" w16cid:durableId="1197616891">
    <w:abstractNumId w:val="8"/>
  </w:num>
  <w:num w:numId="13" w16cid:durableId="157426759">
    <w:abstractNumId w:val="4"/>
  </w:num>
  <w:num w:numId="14" w16cid:durableId="2125034292">
    <w:abstractNumId w:val="11"/>
  </w:num>
  <w:num w:numId="15" w16cid:durableId="1510019069">
    <w:abstractNumId w:val="26"/>
  </w:num>
  <w:num w:numId="16" w16cid:durableId="344942263">
    <w:abstractNumId w:val="0"/>
  </w:num>
  <w:num w:numId="17" w16cid:durableId="1049231537">
    <w:abstractNumId w:val="13"/>
  </w:num>
  <w:num w:numId="18" w16cid:durableId="727916347">
    <w:abstractNumId w:val="27"/>
  </w:num>
  <w:num w:numId="19" w16cid:durableId="1522358393">
    <w:abstractNumId w:val="18"/>
  </w:num>
  <w:num w:numId="20" w16cid:durableId="1809013924">
    <w:abstractNumId w:val="10"/>
  </w:num>
  <w:num w:numId="21" w16cid:durableId="1437098132">
    <w:abstractNumId w:val="1"/>
  </w:num>
  <w:num w:numId="22" w16cid:durableId="1393121681">
    <w:abstractNumId w:val="25"/>
  </w:num>
  <w:num w:numId="23" w16cid:durableId="1685280549">
    <w:abstractNumId w:val="9"/>
  </w:num>
  <w:num w:numId="24" w16cid:durableId="2119518079">
    <w:abstractNumId w:val="5"/>
  </w:num>
  <w:num w:numId="25" w16cid:durableId="419106013">
    <w:abstractNumId w:val="23"/>
  </w:num>
  <w:num w:numId="26" w16cid:durableId="709381282">
    <w:abstractNumId w:val="2"/>
  </w:num>
  <w:num w:numId="27" w16cid:durableId="860633206">
    <w:abstractNumId w:val="28"/>
  </w:num>
  <w:num w:numId="28" w16cid:durableId="1017737896">
    <w:abstractNumId w:val="16"/>
  </w:num>
  <w:num w:numId="29" w16cid:durableId="1914848523">
    <w:abstractNumId w:val="7"/>
  </w:num>
  <w:num w:numId="30" w16cid:durableId="213871493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67988506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706268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17E"/>
    <w:rsid w:val="0000317E"/>
    <w:rsid w:val="00004370"/>
    <w:rsid w:val="000117F4"/>
    <w:rsid w:val="000130F6"/>
    <w:rsid w:val="000142A4"/>
    <w:rsid w:val="00017250"/>
    <w:rsid w:val="00024A5A"/>
    <w:rsid w:val="00030CE8"/>
    <w:rsid w:val="0003101C"/>
    <w:rsid w:val="000315A8"/>
    <w:rsid w:val="00034B57"/>
    <w:rsid w:val="0003551D"/>
    <w:rsid w:val="000363DC"/>
    <w:rsid w:val="00046E67"/>
    <w:rsid w:val="00051D44"/>
    <w:rsid w:val="00055394"/>
    <w:rsid w:val="00064236"/>
    <w:rsid w:val="00071854"/>
    <w:rsid w:val="00074099"/>
    <w:rsid w:val="00077185"/>
    <w:rsid w:val="00077EA7"/>
    <w:rsid w:val="00082011"/>
    <w:rsid w:val="00083813"/>
    <w:rsid w:val="0008583C"/>
    <w:rsid w:val="00091780"/>
    <w:rsid w:val="000967F3"/>
    <w:rsid w:val="000A0DE1"/>
    <w:rsid w:val="000A44C5"/>
    <w:rsid w:val="000B287D"/>
    <w:rsid w:val="000B347F"/>
    <w:rsid w:val="000B3B21"/>
    <w:rsid w:val="000B5CAE"/>
    <w:rsid w:val="000C4EAC"/>
    <w:rsid w:val="000C661A"/>
    <w:rsid w:val="000C6974"/>
    <w:rsid w:val="000C7544"/>
    <w:rsid w:val="000D1F13"/>
    <w:rsid w:val="000D7811"/>
    <w:rsid w:val="000E1444"/>
    <w:rsid w:val="000E14C3"/>
    <w:rsid w:val="000E1C8B"/>
    <w:rsid w:val="000E349C"/>
    <w:rsid w:val="000E528C"/>
    <w:rsid w:val="000E560A"/>
    <w:rsid w:val="000F47E8"/>
    <w:rsid w:val="000F7F7A"/>
    <w:rsid w:val="001039CA"/>
    <w:rsid w:val="00104577"/>
    <w:rsid w:val="001059E7"/>
    <w:rsid w:val="00106CDD"/>
    <w:rsid w:val="00111965"/>
    <w:rsid w:val="00113093"/>
    <w:rsid w:val="00117E0A"/>
    <w:rsid w:val="00120B22"/>
    <w:rsid w:val="00123C38"/>
    <w:rsid w:val="00125B1E"/>
    <w:rsid w:val="00125C91"/>
    <w:rsid w:val="00125F02"/>
    <w:rsid w:val="0012665C"/>
    <w:rsid w:val="001278E9"/>
    <w:rsid w:val="0013226F"/>
    <w:rsid w:val="00133695"/>
    <w:rsid w:val="00134105"/>
    <w:rsid w:val="00140CA9"/>
    <w:rsid w:val="001469EB"/>
    <w:rsid w:val="00146F96"/>
    <w:rsid w:val="001501E7"/>
    <w:rsid w:val="00177B6C"/>
    <w:rsid w:val="00184B7D"/>
    <w:rsid w:val="00184DDA"/>
    <w:rsid w:val="0018632F"/>
    <w:rsid w:val="001924B8"/>
    <w:rsid w:val="00196515"/>
    <w:rsid w:val="00197E40"/>
    <w:rsid w:val="001A255D"/>
    <w:rsid w:val="001A5136"/>
    <w:rsid w:val="001A58CD"/>
    <w:rsid w:val="001A747B"/>
    <w:rsid w:val="001A7704"/>
    <w:rsid w:val="001B3A33"/>
    <w:rsid w:val="001B719F"/>
    <w:rsid w:val="001C6BFA"/>
    <w:rsid w:val="001D2F71"/>
    <w:rsid w:val="001D36BA"/>
    <w:rsid w:val="001D6F7E"/>
    <w:rsid w:val="001E13EC"/>
    <w:rsid w:val="001E1E8D"/>
    <w:rsid w:val="001E3D57"/>
    <w:rsid w:val="001E5C17"/>
    <w:rsid w:val="001E6F2A"/>
    <w:rsid w:val="001F1846"/>
    <w:rsid w:val="001F2C87"/>
    <w:rsid w:val="001F6C44"/>
    <w:rsid w:val="002045B8"/>
    <w:rsid w:val="00210963"/>
    <w:rsid w:val="00212DDE"/>
    <w:rsid w:val="0021592B"/>
    <w:rsid w:val="002172FF"/>
    <w:rsid w:val="00217DFD"/>
    <w:rsid w:val="002243BE"/>
    <w:rsid w:val="00227323"/>
    <w:rsid w:val="002402A8"/>
    <w:rsid w:val="002413B6"/>
    <w:rsid w:val="00245269"/>
    <w:rsid w:val="00245AA9"/>
    <w:rsid w:val="00246912"/>
    <w:rsid w:val="00255446"/>
    <w:rsid w:val="00262C0C"/>
    <w:rsid w:val="0026338F"/>
    <w:rsid w:val="0026379B"/>
    <w:rsid w:val="0027154D"/>
    <w:rsid w:val="0027171F"/>
    <w:rsid w:val="002721C0"/>
    <w:rsid w:val="0027285A"/>
    <w:rsid w:val="0028273D"/>
    <w:rsid w:val="002838C1"/>
    <w:rsid w:val="00284BA0"/>
    <w:rsid w:val="00293489"/>
    <w:rsid w:val="0029424E"/>
    <w:rsid w:val="00294E34"/>
    <w:rsid w:val="002954E2"/>
    <w:rsid w:val="002B3814"/>
    <w:rsid w:val="002B66DF"/>
    <w:rsid w:val="002B6DD5"/>
    <w:rsid w:val="002B6F1A"/>
    <w:rsid w:val="002C001C"/>
    <w:rsid w:val="002C02CF"/>
    <w:rsid w:val="002C0377"/>
    <w:rsid w:val="002C65BE"/>
    <w:rsid w:val="002D2810"/>
    <w:rsid w:val="002D59BE"/>
    <w:rsid w:val="002D6264"/>
    <w:rsid w:val="002E08B9"/>
    <w:rsid w:val="002E1972"/>
    <w:rsid w:val="002E31E5"/>
    <w:rsid w:val="002E33DC"/>
    <w:rsid w:val="002E7AF5"/>
    <w:rsid w:val="002F405C"/>
    <w:rsid w:val="002F57D2"/>
    <w:rsid w:val="002F712B"/>
    <w:rsid w:val="003016E8"/>
    <w:rsid w:val="003047FF"/>
    <w:rsid w:val="00304F20"/>
    <w:rsid w:val="00306EF9"/>
    <w:rsid w:val="003109F7"/>
    <w:rsid w:val="00312329"/>
    <w:rsid w:val="0031470D"/>
    <w:rsid w:val="003161C6"/>
    <w:rsid w:val="00317A36"/>
    <w:rsid w:val="00320FFB"/>
    <w:rsid w:val="00322AA2"/>
    <w:rsid w:val="00323E6C"/>
    <w:rsid w:val="00333AC8"/>
    <w:rsid w:val="0033621C"/>
    <w:rsid w:val="00336BFF"/>
    <w:rsid w:val="00337B2C"/>
    <w:rsid w:val="0034224E"/>
    <w:rsid w:val="00351AE8"/>
    <w:rsid w:val="00355DE9"/>
    <w:rsid w:val="00357CCC"/>
    <w:rsid w:val="00372AA0"/>
    <w:rsid w:val="0037351B"/>
    <w:rsid w:val="00375E7A"/>
    <w:rsid w:val="00375ECD"/>
    <w:rsid w:val="00380830"/>
    <w:rsid w:val="00385DA5"/>
    <w:rsid w:val="003869A2"/>
    <w:rsid w:val="00386C95"/>
    <w:rsid w:val="003900CC"/>
    <w:rsid w:val="003944EA"/>
    <w:rsid w:val="00397391"/>
    <w:rsid w:val="003A015C"/>
    <w:rsid w:val="003A4B6D"/>
    <w:rsid w:val="003B515D"/>
    <w:rsid w:val="003B6D1E"/>
    <w:rsid w:val="003B7823"/>
    <w:rsid w:val="003D057E"/>
    <w:rsid w:val="003D0E41"/>
    <w:rsid w:val="003D42B0"/>
    <w:rsid w:val="003D6F98"/>
    <w:rsid w:val="003E1DE9"/>
    <w:rsid w:val="003E1EAE"/>
    <w:rsid w:val="003E2C98"/>
    <w:rsid w:val="003E4049"/>
    <w:rsid w:val="00401A51"/>
    <w:rsid w:val="00405496"/>
    <w:rsid w:val="00405CED"/>
    <w:rsid w:val="004068DC"/>
    <w:rsid w:val="00422531"/>
    <w:rsid w:val="00422FAD"/>
    <w:rsid w:val="004278CB"/>
    <w:rsid w:val="00431A39"/>
    <w:rsid w:val="0043512E"/>
    <w:rsid w:val="0044173A"/>
    <w:rsid w:val="0044266B"/>
    <w:rsid w:val="0045737F"/>
    <w:rsid w:val="004579DD"/>
    <w:rsid w:val="0046250A"/>
    <w:rsid w:val="00463B4A"/>
    <w:rsid w:val="00465B26"/>
    <w:rsid w:val="00472A48"/>
    <w:rsid w:val="00473686"/>
    <w:rsid w:val="00474905"/>
    <w:rsid w:val="00474910"/>
    <w:rsid w:val="00475837"/>
    <w:rsid w:val="004766CF"/>
    <w:rsid w:val="004829D9"/>
    <w:rsid w:val="00483094"/>
    <w:rsid w:val="00483437"/>
    <w:rsid w:val="00484B4E"/>
    <w:rsid w:val="00492E5D"/>
    <w:rsid w:val="004946A6"/>
    <w:rsid w:val="004A117F"/>
    <w:rsid w:val="004A28DE"/>
    <w:rsid w:val="004A45EB"/>
    <w:rsid w:val="004A4DFA"/>
    <w:rsid w:val="004A538C"/>
    <w:rsid w:val="004A5D5B"/>
    <w:rsid w:val="004B26C3"/>
    <w:rsid w:val="004B3A01"/>
    <w:rsid w:val="004B6D67"/>
    <w:rsid w:val="004B7DB9"/>
    <w:rsid w:val="004C3669"/>
    <w:rsid w:val="004C7925"/>
    <w:rsid w:val="004D3FA7"/>
    <w:rsid w:val="004E2A83"/>
    <w:rsid w:val="004E55BA"/>
    <w:rsid w:val="004F065B"/>
    <w:rsid w:val="0050172C"/>
    <w:rsid w:val="005032F1"/>
    <w:rsid w:val="00503459"/>
    <w:rsid w:val="00503571"/>
    <w:rsid w:val="0051041C"/>
    <w:rsid w:val="00510E09"/>
    <w:rsid w:val="0051388C"/>
    <w:rsid w:val="0051645A"/>
    <w:rsid w:val="00516CAC"/>
    <w:rsid w:val="005222CC"/>
    <w:rsid w:val="00522750"/>
    <w:rsid w:val="00524F33"/>
    <w:rsid w:val="00530DE8"/>
    <w:rsid w:val="00531202"/>
    <w:rsid w:val="00531E25"/>
    <w:rsid w:val="005324A6"/>
    <w:rsid w:val="00533A01"/>
    <w:rsid w:val="005345AC"/>
    <w:rsid w:val="00540088"/>
    <w:rsid w:val="00541CAC"/>
    <w:rsid w:val="00542615"/>
    <w:rsid w:val="00542D72"/>
    <w:rsid w:val="00543853"/>
    <w:rsid w:val="00552091"/>
    <w:rsid w:val="005521D5"/>
    <w:rsid w:val="00553E48"/>
    <w:rsid w:val="00557A5E"/>
    <w:rsid w:val="00562A33"/>
    <w:rsid w:val="00566D1C"/>
    <w:rsid w:val="00567C4B"/>
    <w:rsid w:val="005702A6"/>
    <w:rsid w:val="005752C0"/>
    <w:rsid w:val="005770B7"/>
    <w:rsid w:val="005825E8"/>
    <w:rsid w:val="005912F4"/>
    <w:rsid w:val="00593A79"/>
    <w:rsid w:val="00594696"/>
    <w:rsid w:val="005A014F"/>
    <w:rsid w:val="005A2614"/>
    <w:rsid w:val="005A3E30"/>
    <w:rsid w:val="005A5711"/>
    <w:rsid w:val="005A5DFB"/>
    <w:rsid w:val="005B1B86"/>
    <w:rsid w:val="005B2DBA"/>
    <w:rsid w:val="005B6212"/>
    <w:rsid w:val="005B7A8B"/>
    <w:rsid w:val="005C0965"/>
    <w:rsid w:val="005C2133"/>
    <w:rsid w:val="005C2429"/>
    <w:rsid w:val="005C2D76"/>
    <w:rsid w:val="005C302F"/>
    <w:rsid w:val="005D0B44"/>
    <w:rsid w:val="005D0ED4"/>
    <w:rsid w:val="005D0F46"/>
    <w:rsid w:val="005D105B"/>
    <w:rsid w:val="005D4A95"/>
    <w:rsid w:val="005E0584"/>
    <w:rsid w:val="005E2090"/>
    <w:rsid w:val="005E357E"/>
    <w:rsid w:val="005E4E7D"/>
    <w:rsid w:val="005E6B68"/>
    <w:rsid w:val="005E6C82"/>
    <w:rsid w:val="005F2011"/>
    <w:rsid w:val="005F696A"/>
    <w:rsid w:val="005F6ECB"/>
    <w:rsid w:val="006000A2"/>
    <w:rsid w:val="00605378"/>
    <w:rsid w:val="006064B1"/>
    <w:rsid w:val="00610CD8"/>
    <w:rsid w:val="006144BD"/>
    <w:rsid w:val="00615572"/>
    <w:rsid w:val="006207FF"/>
    <w:rsid w:val="00621D00"/>
    <w:rsid w:val="00622E2F"/>
    <w:rsid w:val="0062404F"/>
    <w:rsid w:val="00627E8F"/>
    <w:rsid w:val="00630EC5"/>
    <w:rsid w:val="00630F39"/>
    <w:rsid w:val="006314CE"/>
    <w:rsid w:val="00640093"/>
    <w:rsid w:val="00644949"/>
    <w:rsid w:val="006457CB"/>
    <w:rsid w:val="0065029C"/>
    <w:rsid w:val="00652393"/>
    <w:rsid w:val="006524AD"/>
    <w:rsid w:val="00656385"/>
    <w:rsid w:val="006573D5"/>
    <w:rsid w:val="00657E46"/>
    <w:rsid w:val="00662FAB"/>
    <w:rsid w:val="0066589E"/>
    <w:rsid w:val="006714A0"/>
    <w:rsid w:val="0067770C"/>
    <w:rsid w:val="00677C45"/>
    <w:rsid w:val="006848B7"/>
    <w:rsid w:val="00685251"/>
    <w:rsid w:val="00686975"/>
    <w:rsid w:val="00686BB0"/>
    <w:rsid w:val="00686F40"/>
    <w:rsid w:val="0069086F"/>
    <w:rsid w:val="00692D00"/>
    <w:rsid w:val="00695887"/>
    <w:rsid w:val="00695C50"/>
    <w:rsid w:val="00697794"/>
    <w:rsid w:val="00697F58"/>
    <w:rsid w:val="006A1E2D"/>
    <w:rsid w:val="006A2A43"/>
    <w:rsid w:val="006A406E"/>
    <w:rsid w:val="006A7FD8"/>
    <w:rsid w:val="006B1450"/>
    <w:rsid w:val="006B14FA"/>
    <w:rsid w:val="006B22D5"/>
    <w:rsid w:val="006B2C47"/>
    <w:rsid w:val="006B4510"/>
    <w:rsid w:val="006B67C4"/>
    <w:rsid w:val="006C20E0"/>
    <w:rsid w:val="006C2A44"/>
    <w:rsid w:val="006C591D"/>
    <w:rsid w:val="006C5EA6"/>
    <w:rsid w:val="006C76F9"/>
    <w:rsid w:val="006D5027"/>
    <w:rsid w:val="006D75AF"/>
    <w:rsid w:val="006E222E"/>
    <w:rsid w:val="006E2C27"/>
    <w:rsid w:val="006E3765"/>
    <w:rsid w:val="006E527F"/>
    <w:rsid w:val="006F04EF"/>
    <w:rsid w:val="006F2698"/>
    <w:rsid w:val="006F34FC"/>
    <w:rsid w:val="006F3A2F"/>
    <w:rsid w:val="006F3F9B"/>
    <w:rsid w:val="00700D83"/>
    <w:rsid w:val="00705B23"/>
    <w:rsid w:val="00706765"/>
    <w:rsid w:val="0070776F"/>
    <w:rsid w:val="00712EDF"/>
    <w:rsid w:val="007130A8"/>
    <w:rsid w:val="00713FF6"/>
    <w:rsid w:val="00714B50"/>
    <w:rsid w:val="00715254"/>
    <w:rsid w:val="007176A2"/>
    <w:rsid w:val="007203A9"/>
    <w:rsid w:val="00720E3B"/>
    <w:rsid w:val="00723DE4"/>
    <w:rsid w:val="007271EB"/>
    <w:rsid w:val="00732594"/>
    <w:rsid w:val="00733750"/>
    <w:rsid w:val="0073751B"/>
    <w:rsid w:val="00737A09"/>
    <w:rsid w:val="0074250B"/>
    <w:rsid w:val="00742BC8"/>
    <w:rsid w:val="00744976"/>
    <w:rsid w:val="00746340"/>
    <w:rsid w:val="007478DF"/>
    <w:rsid w:val="007504FA"/>
    <w:rsid w:val="00753636"/>
    <w:rsid w:val="00757E58"/>
    <w:rsid w:val="00760B70"/>
    <w:rsid w:val="00762791"/>
    <w:rsid w:val="00764398"/>
    <w:rsid w:val="007648E2"/>
    <w:rsid w:val="007676D9"/>
    <w:rsid w:val="0077098F"/>
    <w:rsid w:val="00781C9A"/>
    <w:rsid w:val="00784436"/>
    <w:rsid w:val="007878DD"/>
    <w:rsid w:val="00790655"/>
    <w:rsid w:val="007910D9"/>
    <w:rsid w:val="0079638B"/>
    <w:rsid w:val="007A1A87"/>
    <w:rsid w:val="007A1F99"/>
    <w:rsid w:val="007A28EE"/>
    <w:rsid w:val="007A3776"/>
    <w:rsid w:val="007A4CC8"/>
    <w:rsid w:val="007B1B8A"/>
    <w:rsid w:val="007B2FF9"/>
    <w:rsid w:val="007B6350"/>
    <w:rsid w:val="007C1A73"/>
    <w:rsid w:val="007C4A9C"/>
    <w:rsid w:val="007C75C5"/>
    <w:rsid w:val="007C7FE4"/>
    <w:rsid w:val="007D1895"/>
    <w:rsid w:val="007D1D7D"/>
    <w:rsid w:val="007D1E84"/>
    <w:rsid w:val="007D2983"/>
    <w:rsid w:val="007D4A37"/>
    <w:rsid w:val="007D5174"/>
    <w:rsid w:val="007E3A92"/>
    <w:rsid w:val="007E4841"/>
    <w:rsid w:val="007E5624"/>
    <w:rsid w:val="007F04FF"/>
    <w:rsid w:val="007F485E"/>
    <w:rsid w:val="007F581D"/>
    <w:rsid w:val="007F69D1"/>
    <w:rsid w:val="007F7C31"/>
    <w:rsid w:val="007F7F62"/>
    <w:rsid w:val="00803594"/>
    <w:rsid w:val="00803BFA"/>
    <w:rsid w:val="00805D78"/>
    <w:rsid w:val="008138CD"/>
    <w:rsid w:val="00814B95"/>
    <w:rsid w:val="0081524B"/>
    <w:rsid w:val="00821924"/>
    <w:rsid w:val="00823125"/>
    <w:rsid w:val="00827359"/>
    <w:rsid w:val="00830A48"/>
    <w:rsid w:val="0083565E"/>
    <w:rsid w:val="00836987"/>
    <w:rsid w:val="00843A1B"/>
    <w:rsid w:val="00845787"/>
    <w:rsid w:val="00850968"/>
    <w:rsid w:val="0085501F"/>
    <w:rsid w:val="008602C6"/>
    <w:rsid w:val="00864164"/>
    <w:rsid w:val="00864A21"/>
    <w:rsid w:val="00865ACD"/>
    <w:rsid w:val="00865F11"/>
    <w:rsid w:val="0086675C"/>
    <w:rsid w:val="00871C61"/>
    <w:rsid w:val="0087225F"/>
    <w:rsid w:val="00872701"/>
    <w:rsid w:val="00872B61"/>
    <w:rsid w:val="008747A4"/>
    <w:rsid w:val="008750B1"/>
    <w:rsid w:val="00882816"/>
    <w:rsid w:val="00883480"/>
    <w:rsid w:val="00893C60"/>
    <w:rsid w:val="00893D4C"/>
    <w:rsid w:val="008A12BE"/>
    <w:rsid w:val="008A2DD6"/>
    <w:rsid w:val="008A37BE"/>
    <w:rsid w:val="008A63AA"/>
    <w:rsid w:val="008A717F"/>
    <w:rsid w:val="008B2F23"/>
    <w:rsid w:val="008B4059"/>
    <w:rsid w:val="008B64A5"/>
    <w:rsid w:val="008B65EA"/>
    <w:rsid w:val="008C01AB"/>
    <w:rsid w:val="008C0429"/>
    <w:rsid w:val="008C1417"/>
    <w:rsid w:val="008C1B73"/>
    <w:rsid w:val="008C26E1"/>
    <w:rsid w:val="008C4CE8"/>
    <w:rsid w:val="008C5822"/>
    <w:rsid w:val="008D217C"/>
    <w:rsid w:val="008D44FD"/>
    <w:rsid w:val="008D4C4D"/>
    <w:rsid w:val="008D6CE7"/>
    <w:rsid w:val="008D73EC"/>
    <w:rsid w:val="008E0010"/>
    <w:rsid w:val="008E05F7"/>
    <w:rsid w:val="008E0AD6"/>
    <w:rsid w:val="008E16D2"/>
    <w:rsid w:val="008E5E2B"/>
    <w:rsid w:val="008F0364"/>
    <w:rsid w:val="008F312A"/>
    <w:rsid w:val="008F4BB6"/>
    <w:rsid w:val="008F4F45"/>
    <w:rsid w:val="008F68DF"/>
    <w:rsid w:val="0090097F"/>
    <w:rsid w:val="0090155E"/>
    <w:rsid w:val="009020B7"/>
    <w:rsid w:val="00903693"/>
    <w:rsid w:val="00905379"/>
    <w:rsid w:val="00906AFF"/>
    <w:rsid w:val="00907E04"/>
    <w:rsid w:val="0091071A"/>
    <w:rsid w:val="00911929"/>
    <w:rsid w:val="00914421"/>
    <w:rsid w:val="00916431"/>
    <w:rsid w:val="00917902"/>
    <w:rsid w:val="00921681"/>
    <w:rsid w:val="0092269E"/>
    <w:rsid w:val="0092302A"/>
    <w:rsid w:val="00923584"/>
    <w:rsid w:val="00932646"/>
    <w:rsid w:val="00940C90"/>
    <w:rsid w:val="00940E83"/>
    <w:rsid w:val="009432C2"/>
    <w:rsid w:val="00943B20"/>
    <w:rsid w:val="00943CD8"/>
    <w:rsid w:val="009468DF"/>
    <w:rsid w:val="0094701F"/>
    <w:rsid w:val="00953F32"/>
    <w:rsid w:val="0096088F"/>
    <w:rsid w:val="00971BF2"/>
    <w:rsid w:val="009720DB"/>
    <w:rsid w:val="00973158"/>
    <w:rsid w:val="00976BEC"/>
    <w:rsid w:val="00976EB5"/>
    <w:rsid w:val="0098662F"/>
    <w:rsid w:val="00986805"/>
    <w:rsid w:val="009901B9"/>
    <w:rsid w:val="00991AB6"/>
    <w:rsid w:val="009929A5"/>
    <w:rsid w:val="009955D3"/>
    <w:rsid w:val="00996311"/>
    <w:rsid w:val="00996864"/>
    <w:rsid w:val="00996F31"/>
    <w:rsid w:val="00997C31"/>
    <w:rsid w:val="009A6E8B"/>
    <w:rsid w:val="009B00A5"/>
    <w:rsid w:val="009B3586"/>
    <w:rsid w:val="009B388C"/>
    <w:rsid w:val="009B5E2C"/>
    <w:rsid w:val="009B78E1"/>
    <w:rsid w:val="009C0C2D"/>
    <w:rsid w:val="009C22A2"/>
    <w:rsid w:val="009C544C"/>
    <w:rsid w:val="009C6AEA"/>
    <w:rsid w:val="009D0578"/>
    <w:rsid w:val="009D0658"/>
    <w:rsid w:val="009D0D0B"/>
    <w:rsid w:val="009D6B6E"/>
    <w:rsid w:val="009E0A68"/>
    <w:rsid w:val="009E1168"/>
    <w:rsid w:val="009F0389"/>
    <w:rsid w:val="009F697A"/>
    <w:rsid w:val="009F7546"/>
    <w:rsid w:val="00A00CED"/>
    <w:rsid w:val="00A00E02"/>
    <w:rsid w:val="00A0324E"/>
    <w:rsid w:val="00A116A3"/>
    <w:rsid w:val="00A16009"/>
    <w:rsid w:val="00A22AE9"/>
    <w:rsid w:val="00A2420D"/>
    <w:rsid w:val="00A2456F"/>
    <w:rsid w:val="00A253C4"/>
    <w:rsid w:val="00A2782C"/>
    <w:rsid w:val="00A30C0C"/>
    <w:rsid w:val="00A33323"/>
    <w:rsid w:val="00A46DC0"/>
    <w:rsid w:val="00A52548"/>
    <w:rsid w:val="00A527FF"/>
    <w:rsid w:val="00A542DD"/>
    <w:rsid w:val="00A56322"/>
    <w:rsid w:val="00A64B4E"/>
    <w:rsid w:val="00A735C8"/>
    <w:rsid w:val="00A77DA1"/>
    <w:rsid w:val="00A808C3"/>
    <w:rsid w:val="00A8151F"/>
    <w:rsid w:val="00A83EF0"/>
    <w:rsid w:val="00A86B08"/>
    <w:rsid w:val="00A94700"/>
    <w:rsid w:val="00A96E0D"/>
    <w:rsid w:val="00AA06C7"/>
    <w:rsid w:val="00AB24B2"/>
    <w:rsid w:val="00AB4C49"/>
    <w:rsid w:val="00AC2594"/>
    <w:rsid w:val="00AC3A9B"/>
    <w:rsid w:val="00AD025F"/>
    <w:rsid w:val="00AD28D9"/>
    <w:rsid w:val="00AD7A45"/>
    <w:rsid w:val="00AE0AF6"/>
    <w:rsid w:val="00AE3A40"/>
    <w:rsid w:val="00AE74F9"/>
    <w:rsid w:val="00AF3659"/>
    <w:rsid w:val="00AF4432"/>
    <w:rsid w:val="00B01D4A"/>
    <w:rsid w:val="00B06029"/>
    <w:rsid w:val="00B103A9"/>
    <w:rsid w:val="00B13229"/>
    <w:rsid w:val="00B1525C"/>
    <w:rsid w:val="00B1528F"/>
    <w:rsid w:val="00B15F68"/>
    <w:rsid w:val="00B258C2"/>
    <w:rsid w:val="00B32859"/>
    <w:rsid w:val="00B34716"/>
    <w:rsid w:val="00B36AC5"/>
    <w:rsid w:val="00B371F0"/>
    <w:rsid w:val="00B40331"/>
    <w:rsid w:val="00B40D58"/>
    <w:rsid w:val="00B433FA"/>
    <w:rsid w:val="00B44517"/>
    <w:rsid w:val="00B452A6"/>
    <w:rsid w:val="00B464CD"/>
    <w:rsid w:val="00B467A0"/>
    <w:rsid w:val="00B47340"/>
    <w:rsid w:val="00B47FEF"/>
    <w:rsid w:val="00B510D2"/>
    <w:rsid w:val="00B51600"/>
    <w:rsid w:val="00B57653"/>
    <w:rsid w:val="00B66503"/>
    <w:rsid w:val="00B67875"/>
    <w:rsid w:val="00B67931"/>
    <w:rsid w:val="00B73997"/>
    <w:rsid w:val="00B746E3"/>
    <w:rsid w:val="00B7749E"/>
    <w:rsid w:val="00B8025D"/>
    <w:rsid w:val="00B91224"/>
    <w:rsid w:val="00B934E5"/>
    <w:rsid w:val="00B94C1A"/>
    <w:rsid w:val="00B94C84"/>
    <w:rsid w:val="00BA06C2"/>
    <w:rsid w:val="00BB1267"/>
    <w:rsid w:val="00BB2463"/>
    <w:rsid w:val="00BB586C"/>
    <w:rsid w:val="00BC0D81"/>
    <w:rsid w:val="00BC2A02"/>
    <w:rsid w:val="00BC3BFC"/>
    <w:rsid w:val="00BD0B38"/>
    <w:rsid w:val="00BD2F2D"/>
    <w:rsid w:val="00BD50E8"/>
    <w:rsid w:val="00BD55FE"/>
    <w:rsid w:val="00BD5D52"/>
    <w:rsid w:val="00BE5852"/>
    <w:rsid w:val="00BE6CD2"/>
    <w:rsid w:val="00BF1CB0"/>
    <w:rsid w:val="00BF2749"/>
    <w:rsid w:val="00C00387"/>
    <w:rsid w:val="00C03ABA"/>
    <w:rsid w:val="00C04857"/>
    <w:rsid w:val="00C04B30"/>
    <w:rsid w:val="00C0671C"/>
    <w:rsid w:val="00C06B5C"/>
    <w:rsid w:val="00C13A2F"/>
    <w:rsid w:val="00C15B62"/>
    <w:rsid w:val="00C17077"/>
    <w:rsid w:val="00C246A9"/>
    <w:rsid w:val="00C266EC"/>
    <w:rsid w:val="00C31750"/>
    <w:rsid w:val="00C36C6C"/>
    <w:rsid w:val="00C4193B"/>
    <w:rsid w:val="00C41E27"/>
    <w:rsid w:val="00C42946"/>
    <w:rsid w:val="00C4792E"/>
    <w:rsid w:val="00C5143D"/>
    <w:rsid w:val="00C55386"/>
    <w:rsid w:val="00C607E0"/>
    <w:rsid w:val="00C6125C"/>
    <w:rsid w:val="00C61A95"/>
    <w:rsid w:val="00C64D7C"/>
    <w:rsid w:val="00C664CA"/>
    <w:rsid w:val="00C67D52"/>
    <w:rsid w:val="00C71EAC"/>
    <w:rsid w:val="00C72C9C"/>
    <w:rsid w:val="00C74AF7"/>
    <w:rsid w:val="00C752E0"/>
    <w:rsid w:val="00C909AF"/>
    <w:rsid w:val="00C9198C"/>
    <w:rsid w:val="00C94066"/>
    <w:rsid w:val="00C979A2"/>
    <w:rsid w:val="00CA0933"/>
    <w:rsid w:val="00CA206D"/>
    <w:rsid w:val="00CA2AF1"/>
    <w:rsid w:val="00CA7632"/>
    <w:rsid w:val="00CA7E37"/>
    <w:rsid w:val="00CB3BB2"/>
    <w:rsid w:val="00CB4462"/>
    <w:rsid w:val="00CB73B0"/>
    <w:rsid w:val="00CB7A01"/>
    <w:rsid w:val="00CC5BAA"/>
    <w:rsid w:val="00CC69AB"/>
    <w:rsid w:val="00CD12BC"/>
    <w:rsid w:val="00CD262B"/>
    <w:rsid w:val="00CD3FEF"/>
    <w:rsid w:val="00CD4BD2"/>
    <w:rsid w:val="00CD605E"/>
    <w:rsid w:val="00CE18A6"/>
    <w:rsid w:val="00CE3BAE"/>
    <w:rsid w:val="00CE537F"/>
    <w:rsid w:val="00CE5DC4"/>
    <w:rsid w:val="00CF0053"/>
    <w:rsid w:val="00CF1828"/>
    <w:rsid w:val="00CF2117"/>
    <w:rsid w:val="00CF3703"/>
    <w:rsid w:val="00D13761"/>
    <w:rsid w:val="00D139D0"/>
    <w:rsid w:val="00D1537F"/>
    <w:rsid w:val="00D2006A"/>
    <w:rsid w:val="00D2301E"/>
    <w:rsid w:val="00D231D1"/>
    <w:rsid w:val="00D2538C"/>
    <w:rsid w:val="00D30B0F"/>
    <w:rsid w:val="00D32BC0"/>
    <w:rsid w:val="00D340A6"/>
    <w:rsid w:val="00D4104E"/>
    <w:rsid w:val="00D431DE"/>
    <w:rsid w:val="00D4790A"/>
    <w:rsid w:val="00D50777"/>
    <w:rsid w:val="00D52A6D"/>
    <w:rsid w:val="00D5380F"/>
    <w:rsid w:val="00D57FA1"/>
    <w:rsid w:val="00D60A90"/>
    <w:rsid w:val="00D60FE9"/>
    <w:rsid w:val="00D6374D"/>
    <w:rsid w:val="00D7527A"/>
    <w:rsid w:val="00D7531B"/>
    <w:rsid w:val="00D80A5F"/>
    <w:rsid w:val="00D81162"/>
    <w:rsid w:val="00D82AC4"/>
    <w:rsid w:val="00D859DB"/>
    <w:rsid w:val="00D8730A"/>
    <w:rsid w:val="00D90375"/>
    <w:rsid w:val="00D90E1B"/>
    <w:rsid w:val="00D9254F"/>
    <w:rsid w:val="00D928C4"/>
    <w:rsid w:val="00D92FE7"/>
    <w:rsid w:val="00D937F8"/>
    <w:rsid w:val="00D944B8"/>
    <w:rsid w:val="00D95CCA"/>
    <w:rsid w:val="00D95FB7"/>
    <w:rsid w:val="00D978CB"/>
    <w:rsid w:val="00DA2BC4"/>
    <w:rsid w:val="00DA46D1"/>
    <w:rsid w:val="00DA66EF"/>
    <w:rsid w:val="00DA7DDD"/>
    <w:rsid w:val="00DB06C1"/>
    <w:rsid w:val="00DB1481"/>
    <w:rsid w:val="00DB524D"/>
    <w:rsid w:val="00DB648E"/>
    <w:rsid w:val="00DB765F"/>
    <w:rsid w:val="00DB7EA3"/>
    <w:rsid w:val="00DD316E"/>
    <w:rsid w:val="00DD7C69"/>
    <w:rsid w:val="00DE0871"/>
    <w:rsid w:val="00DE0E94"/>
    <w:rsid w:val="00DE6076"/>
    <w:rsid w:val="00DF5CDD"/>
    <w:rsid w:val="00DF63FC"/>
    <w:rsid w:val="00DF7F5B"/>
    <w:rsid w:val="00E00686"/>
    <w:rsid w:val="00E03CA5"/>
    <w:rsid w:val="00E0411F"/>
    <w:rsid w:val="00E110BD"/>
    <w:rsid w:val="00E13206"/>
    <w:rsid w:val="00E16DD9"/>
    <w:rsid w:val="00E201E4"/>
    <w:rsid w:val="00E21F39"/>
    <w:rsid w:val="00E22055"/>
    <w:rsid w:val="00E24ADB"/>
    <w:rsid w:val="00E255B1"/>
    <w:rsid w:val="00E2567E"/>
    <w:rsid w:val="00E26D5A"/>
    <w:rsid w:val="00E3193D"/>
    <w:rsid w:val="00E32765"/>
    <w:rsid w:val="00E33CDB"/>
    <w:rsid w:val="00E33D45"/>
    <w:rsid w:val="00E354F0"/>
    <w:rsid w:val="00E3584D"/>
    <w:rsid w:val="00E370EF"/>
    <w:rsid w:val="00E376A4"/>
    <w:rsid w:val="00E40969"/>
    <w:rsid w:val="00E40A6A"/>
    <w:rsid w:val="00E41DE9"/>
    <w:rsid w:val="00E436F0"/>
    <w:rsid w:val="00E46B92"/>
    <w:rsid w:val="00E471FA"/>
    <w:rsid w:val="00E47AE1"/>
    <w:rsid w:val="00E5052D"/>
    <w:rsid w:val="00E647C0"/>
    <w:rsid w:val="00E73574"/>
    <w:rsid w:val="00E76C54"/>
    <w:rsid w:val="00E84BF8"/>
    <w:rsid w:val="00E86148"/>
    <w:rsid w:val="00E91C03"/>
    <w:rsid w:val="00E92DBC"/>
    <w:rsid w:val="00E9342E"/>
    <w:rsid w:val="00E947FF"/>
    <w:rsid w:val="00EA0361"/>
    <w:rsid w:val="00EA2854"/>
    <w:rsid w:val="00EB0DC4"/>
    <w:rsid w:val="00EB0FAB"/>
    <w:rsid w:val="00EB35D9"/>
    <w:rsid w:val="00EB54FF"/>
    <w:rsid w:val="00EB6C8A"/>
    <w:rsid w:val="00EB6CBD"/>
    <w:rsid w:val="00EC0C66"/>
    <w:rsid w:val="00EC3B3C"/>
    <w:rsid w:val="00EC3B3D"/>
    <w:rsid w:val="00EC63AC"/>
    <w:rsid w:val="00EC75E8"/>
    <w:rsid w:val="00ED10D2"/>
    <w:rsid w:val="00ED2049"/>
    <w:rsid w:val="00ED2497"/>
    <w:rsid w:val="00ED3E04"/>
    <w:rsid w:val="00ED665A"/>
    <w:rsid w:val="00ED72F8"/>
    <w:rsid w:val="00EE17EF"/>
    <w:rsid w:val="00EE3F15"/>
    <w:rsid w:val="00EF7B79"/>
    <w:rsid w:val="00F0025A"/>
    <w:rsid w:val="00F105AC"/>
    <w:rsid w:val="00F109DD"/>
    <w:rsid w:val="00F12321"/>
    <w:rsid w:val="00F163D4"/>
    <w:rsid w:val="00F171EF"/>
    <w:rsid w:val="00F24193"/>
    <w:rsid w:val="00F31E1B"/>
    <w:rsid w:val="00F32DF5"/>
    <w:rsid w:val="00F33425"/>
    <w:rsid w:val="00F34101"/>
    <w:rsid w:val="00F34D8D"/>
    <w:rsid w:val="00F366AD"/>
    <w:rsid w:val="00F41257"/>
    <w:rsid w:val="00F42F5F"/>
    <w:rsid w:val="00F45C16"/>
    <w:rsid w:val="00F5051A"/>
    <w:rsid w:val="00F50F20"/>
    <w:rsid w:val="00F52CEB"/>
    <w:rsid w:val="00F54EDD"/>
    <w:rsid w:val="00F5500C"/>
    <w:rsid w:val="00F56901"/>
    <w:rsid w:val="00F62468"/>
    <w:rsid w:val="00F64AC2"/>
    <w:rsid w:val="00F64F67"/>
    <w:rsid w:val="00F67C76"/>
    <w:rsid w:val="00F70C20"/>
    <w:rsid w:val="00F71161"/>
    <w:rsid w:val="00F73D38"/>
    <w:rsid w:val="00F74244"/>
    <w:rsid w:val="00F75394"/>
    <w:rsid w:val="00F7617B"/>
    <w:rsid w:val="00F803FE"/>
    <w:rsid w:val="00F84005"/>
    <w:rsid w:val="00F84255"/>
    <w:rsid w:val="00F8510E"/>
    <w:rsid w:val="00F96AD1"/>
    <w:rsid w:val="00FA36E7"/>
    <w:rsid w:val="00FA7766"/>
    <w:rsid w:val="00FB0845"/>
    <w:rsid w:val="00FB2C4C"/>
    <w:rsid w:val="00FB6FD8"/>
    <w:rsid w:val="00FC193F"/>
    <w:rsid w:val="00FC371F"/>
    <w:rsid w:val="00FC434F"/>
    <w:rsid w:val="00FC613A"/>
    <w:rsid w:val="00FD5C58"/>
    <w:rsid w:val="00FE4C5D"/>
    <w:rsid w:val="00FF3FE6"/>
    <w:rsid w:val="00FF69E0"/>
    <w:rsid w:val="00FF7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76443B"/>
  <w15:chartTrackingRefBased/>
  <w15:docId w15:val="{31B35BB4-9142-47F6-B07B-710934067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7C4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B1528F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567C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5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E562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17A36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5DA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85DA5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85DA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85DA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im.ALLEGANY\Downloads\boftagenda%2007062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92A1D-23EF-48B6-A6E0-C69A75665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boftagenda 070626</Template>
  <TotalTime>5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OCA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Roth</dc:creator>
  <cp:keywords/>
  <cp:lastModifiedBy>Kim Roth</cp:lastModifiedBy>
  <cp:revision>1</cp:revision>
  <cp:lastPrinted>2026-06-01T19:20:00Z</cp:lastPrinted>
  <dcterms:created xsi:type="dcterms:W3CDTF">2026-07-06T15:35:00Z</dcterms:created>
  <dcterms:modified xsi:type="dcterms:W3CDTF">2026-07-06T15:40:00Z</dcterms:modified>
</cp:coreProperties>
</file>