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8E332" w14:textId="77777777" w:rsidR="00762791" w:rsidRDefault="00762791" w:rsidP="00A527FF">
      <w:pPr>
        <w:rPr>
          <w:b/>
        </w:rPr>
      </w:pPr>
    </w:p>
    <w:p w14:paraId="0700A8B8" w14:textId="77777777" w:rsidR="00973158" w:rsidRPr="00503459" w:rsidRDefault="00567C4B" w:rsidP="006D5027">
      <w:pPr>
        <w:ind w:left="2880" w:firstLine="720"/>
        <w:rPr>
          <w:b/>
        </w:rPr>
      </w:pPr>
      <w:r w:rsidRPr="00503459">
        <w:rPr>
          <w:b/>
        </w:rPr>
        <w:t>BOARD OF TRUSTEES AGENDA</w:t>
      </w:r>
    </w:p>
    <w:p w14:paraId="3F554D20" w14:textId="77777777" w:rsidR="00C979A2" w:rsidRDefault="00503459" w:rsidP="00472A48">
      <w:pPr>
        <w:ind w:left="2880" w:firstLine="720"/>
        <w:rPr>
          <w:b/>
        </w:rPr>
      </w:pPr>
      <w:r>
        <w:rPr>
          <w:b/>
        </w:rPr>
        <w:t xml:space="preserve">       </w:t>
      </w:r>
      <w:r w:rsidR="000117F4">
        <w:rPr>
          <w:b/>
        </w:rPr>
        <w:t xml:space="preserve">      </w:t>
      </w:r>
      <w:r w:rsidR="00705B23">
        <w:rPr>
          <w:b/>
        </w:rPr>
        <w:t>2</w:t>
      </w:r>
      <w:r w:rsidR="00805D78">
        <w:rPr>
          <w:b/>
        </w:rPr>
        <w:t>/</w:t>
      </w:r>
      <w:r w:rsidR="008A63AA">
        <w:rPr>
          <w:b/>
        </w:rPr>
        <w:t>0</w:t>
      </w:r>
      <w:r w:rsidR="00705B23">
        <w:rPr>
          <w:b/>
        </w:rPr>
        <w:t>2</w:t>
      </w:r>
      <w:r w:rsidR="0026338F">
        <w:rPr>
          <w:b/>
        </w:rPr>
        <w:t>/</w:t>
      </w:r>
      <w:r w:rsidR="00567C4B" w:rsidRPr="00503459">
        <w:rPr>
          <w:b/>
        </w:rPr>
        <w:t>20</w:t>
      </w:r>
      <w:r w:rsidR="00422531">
        <w:rPr>
          <w:b/>
        </w:rPr>
        <w:t>2</w:t>
      </w:r>
      <w:r w:rsidR="00F64AC2">
        <w:rPr>
          <w:b/>
        </w:rPr>
        <w:t>6</w:t>
      </w:r>
      <w:r w:rsidR="00567C4B" w:rsidRPr="00503459">
        <w:rPr>
          <w:b/>
        </w:rPr>
        <w:t xml:space="preserve"> </w:t>
      </w:r>
      <w:r w:rsidR="00656385">
        <w:rPr>
          <w:b/>
        </w:rPr>
        <w:t>4</w:t>
      </w:r>
      <w:r w:rsidR="00BC3BFC">
        <w:rPr>
          <w:b/>
        </w:rPr>
        <w:t>:</w:t>
      </w:r>
      <w:r w:rsidR="007D1895">
        <w:rPr>
          <w:b/>
        </w:rPr>
        <w:t>0</w:t>
      </w:r>
      <w:r w:rsidR="00BC3BFC">
        <w:rPr>
          <w:b/>
        </w:rPr>
        <w:t>0</w:t>
      </w:r>
      <w:r w:rsidR="00567C4B" w:rsidRPr="00503459">
        <w:rPr>
          <w:b/>
        </w:rPr>
        <w:t xml:space="preserve"> PM</w:t>
      </w:r>
    </w:p>
    <w:p w14:paraId="467C8A86" w14:textId="77777777" w:rsidR="00333AC8" w:rsidRDefault="00333AC8" w:rsidP="00E947FF">
      <w:pPr>
        <w:pStyle w:val="ListParagraph"/>
        <w:ind w:left="0"/>
        <w:rPr>
          <w:b/>
          <w:szCs w:val="24"/>
        </w:rPr>
      </w:pPr>
    </w:p>
    <w:p w14:paraId="32DB134B" w14:textId="77777777" w:rsidR="00F34101" w:rsidRDefault="00F34101" w:rsidP="00E947FF">
      <w:pPr>
        <w:pStyle w:val="ListParagraph"/>
        <w:ind w:left="0"/>
        <w:rPr>
          <w:b/>
          <w:szCs w:val="24"/>
        </w:rPr>
      </w:pPr>
    </w:p>
    <w:p w14:paraId="197FEB35" w14:textId="77777777" w:rsidR="00E947FF" w:rsidRDefault="00C0671C" w:rsidP="00E947FF">
      <w:pPr>
        <w:pStyle w:val="ListParagraph"/>
        <w:ind w:left="0"/>
        <w:rPr>
          <w:b/>
          <w:bCs/>
        </w:rPr>
      </w:pPr>
      <w:r w:rsidRPr="00C0671C">
        <w:rPr>
          <w:b/>
          <w:bCs/>
        </w:rPr>
        <w:t>Call meeting to order at 4:</w:t>
      </w:r>
      <w:r w:rsidR="00764398">
        <w:rPr>
          <w:b/>
          <w:bCs/>
        </w:rPr>
        <w:t>0</w:t>
      </w:r>
      <w:r w:rsidR="00DA46D1">
        <w:rPr>
          <w:b/>
          <w:bCs/>
        </w:rPr>
        <w:t>0</w:t>
      </w:r>
      <w:r w:rsidRPr="00C0671C">
        <w:rPr>
          <w:b/>
          <w:bCs/>
        </w:rPr>
        <w:t>pm</w:t>
      </w:r>
      <w:r w:rsidR="00744976">
        <w:rPr>
          <w:b/>
          <w:bCs/>
        </w:rPr>
        <w:t xml:space="preserve"> with a salute to the flag.</w:t>
      </w:r>
    </w:p>
    <w:p w14:paraId="5B6F0441" w14:textId="77777777" w:rsidR="00F64AC2" w:rsidRDefault="00F64AC2" w:rsidP="00E947FF">
      <w:pPr>
        <w:pStyle w:val="ListParagraph"/>
        <w:ind w:left="0"/>
        <w:rPr>
          <w:b/>
          <w:bCs/>
        </w:rPr>
      </w:pPr>
    </w:p>
    <w:p w14:paraId="4D030DB3" w14:textId="77777777" w:rsidR="00E354F0" w:rsidRDefault="008A63AA" w:rsidP="008A63AA">
      <w:pPr>
        <w:pStyle w:val="ListParagraph"/>
        <w:ind w:left="0"/>
      </w:pPr>
      <w:r>
        <w:t xml:space="preserve">Accept/Reject/Amend Minutes of </w:t>
      </w:r>
      <w:r w:rsidR="00705B23">
        <w:t>January</w:t>
      </w:r>
      <w:r w:rsidR="00744976">
        <w:t xml:space="preserve"> </w:t>
      </w:r>
      <w:r w:rsidR="00705B23">
        <w:t>5</w:t>
      </w:r>
      <w:r>
        <w:t>, 202</w:t>
      </w:r>
      <w:r w:rsidR="00705B23">
        <w:t>6</w:t>
      </w:r>
    </w:p>
    <w:p w14:paraId="09316EF0" w14:textId="77777777" w:rsidR="008A63AA" w:rsidRDefault="008A63AA" w:rsidP="008A63AA">
      <w:pPr>
        <w:pStyle w:val="ListParagraph"/>
        <w:ind w:left="0"/>
      </w:pPr>
    </w:p>
    <w:p w14:paraId="487997AC" w14:textId="77777777" w:rsidR="008A63AA" w:rsidRDefault="008A63AA" w:rsidP="008A63AA">
      <w:pPr>
        <w:pStyle w:val="ListParagraph"/>
        <w:ind w:left="0"/>
      </w:pPr>
      <w:r>
        <w:t>Approve payment of current bills</w:t>
      </w:r>
    </w:p>
    <w:p w14:paraId="7BBC7AF2" w14:textId="77777777" w:rsidR="008A63AA" w:rsidRDefault="008A63AA" w:rsidP="008A63AA">
      <w:pPr>
        <w:pStyle w:val="ListParagraph"/>
        <w:ind w:left="0"/>
      </w:pPr>
    </w:p>
    <w:p w14:paraId="08C59179" w14:textId="77777777" w:rsidR="00744976" w:rsidRDefault="00744976" w:rsidP="008A63AA">
      <w:pPr>
        <w:pStyle w:val="ListParagraph"/>
        <w:ind w:left="0"/>
        <w:rPr>
          <w:b/>
          <w:bCs/>
        </w:rPr>
      </w:pPr>
      <w:r w:rsidRPr="00744976">
        <w:rPr>
          <w:b/>
          <w:bCs/>
        </w:rPr>
        <w:t>Public Session</w:t>
      </w:r>
    </w:p>
    <w:p w14:paraId="1E6A96AA" w14:textId="77777777" w:rsidR="00744976" w:rsidRDefault="00744976" w:rsidP="008A63AA">
      <w:pPr>
        <w:pStyle w:val="ListParagraph"/>
        <w:ind w:left="0"/>
      </w:pPr>
    </w:p>
    <w:p w14:paraId="7A22CB13" w14:textId="77777777" w:rsidR="008A63AA" w:rsidRPr="00ED2049" w:rsidRDefault="008A63AA" w:rsidP="008A63AA">
      <w:pPr>
        <w:pStyle w:val="ListParagraph"/>
        <w:ind w:left="0"/>
        <w:rPr>
          <w:b/>
          <w:bCs/>
        </w:rPr>
      </w:pPr>
      <w:r w:rsidRPr="00ED2049">
        <w:rPr>
          <w:b/>
          <w:bCs/>
        </w:rPr>
        <w:t>DPW Report</w:t>
      </w:r>
    </w:p>
    <w:p w14:paraId="23D59782" w14:textId="77777777" w:rsidR="008A63AA" w:rsidRPr="00ED2049" w:rsidRDefault="008A63AA" w:rsidP="008A63AA">
      <w:pPr>
        <w:pStyle w:val="ListParagraph"/>
        <w:ind w:left="0"/>
        <w:rPr>
          <w:b/>
          <w:bCs/>
        </w:rPr>
      </w:pPr>
    </w:p>
    <w:p w14:paraId="54221697" w14:textId="77777777" w:rsidR="008A63AA" w:rsidRPr="00ED2049" w:rsidRDefault="008A63AA" w:rsidP="008A63AA">
      <w:pPr>
        <w:pStyle w:val="ListParagraph"/>
        <w:ind w:left="0"/>
        <w:rPr>
          <w:b/>
          <w:bCs/>
        </w:rPr>
      </w:pPr>
      <w:r w:rsidRPr="00ED2049">
        <w:rPr>
          <w:b/>
          <w:bCs/>
        </w:rPr>
        <w:t>Police Report</w:t>
      </w:r>
    </w:p>
    <w:p w14:paraId="3AC979D2" w14:textId="77777777" w:rsidR="008A63AA" w:rsidRPr="00ED2049" w:rsidRDefault="008A63AA" w:rsidP="008A63AA">
      <w:pPr>
        <w:pStyle w:val="ListParagraph"/>
        <w:ind w:left="0"/>
        <w:rPr>
          <w:b/>
          <w:bCs/>
        </w:rPr>
      </w:pPr>
    </w:p>
    <w:p w14:paraId="5E533465" w14:textId="77777777" w:rsidR="008A63AA" w:rsidRPr="00ED2049" w:rsidRDefault="008A63AA" w:rsidP="008A63AA">
      <w:pPr>
        <w:pStyle w:val="ListParagraph"/>
        <w:ind w:left="0"/>
        <w:rPr>
          <w:b/>
          <w:bCs/>
        </w:rPr>
      </w:pPr>
      <w:r w:rsidRPr="00ED2049">
        <w:rPr>
          <w:b/>
          <w:bCs/>
        </w:rPr>
        <w:t>Correspondence</w:t>
      </w:r>
    </w:p>
    <w:p w14:paraId="390DEEFE" w14:textId="77777777" w:rsidR="002D2810" w:rsidRDefault="002D2810" w:rsidP="00375ECD">
      <w:pPr>
        <w:pStyle w:val="ListParagraph"/>
        <w:ind w:left="0"/>
        <w:rPr>
          <w:b/>
          <w:bCs/>
        </w:rPr>
      </w:pPr>
    </w:p>
    <w:p w14:paraId="66965A1E" w14:textId="77777777" w:rsidR="00D30B0F" w:rsidRPr="0090097F" w:rsidRDefault="00D30B0F" w:rsidP="00375ECD">
      <w:pPr>
        <w:pStyle w:val="ListParagraph"/>
        <w:ind w:left="0"/>
        <w:rPr>
          <w:b/>
          <w:bCs/>
        </w:rPr>
      </w:pPr>
    </w:p>
    <w:p w14:paraId="310C148E" w14:textId="77777777" w:rsidR="00E3584D" w:rsidRDefault="00EC0C66" w:rsidP="00E947FF">
      <w:pPr>
        <w:pStyle w:val="ListParagraph"/>
        <w:ind w:left="0"/>
        <w:rPr>
          <w:b/>
          <w:bCs/>
        </w:rPr>
      </w:pPr>
      <w:r>
        <w:rPr>
          <w:b/>
          <w:bCs/>
        </w:rPr>
        <w:t>Current Business</w:t>
      </w:r>
    </w:p>
    <w:p w14:paraId="377D5564" w14:textId="77777777" w:rsidR="009D6B6E" w:rsidRDefault="009D6B6E" w:rsidP="009D6B6E">
      <w:pPr>
        <w:pStyle w:val="ListParagraph"/>
        <w:ind w:left="0"/>
      </w:pPr>
    </w:p>
    <w:p w14:paraId="5E41B3F2" w14:textId="77777777" w:rsidR="00ED2049" w:rsidRDefault="00705B23" w:rsidP="00E354F0">
      <w:pPr>
        <w:pStyle w:val="ListParagraph"/>
        <w:numPr>
          <w:ilvl w:val="0"/>
          <w:numId w:val="29"/>
        </w:numPr>
      </w:pPr>
      <w:r>
        <w:t>Village election Wednesday, March 18</w:t>
      </w:r>
      <w:r w:rsidR="00ED2049">
        <w:t xml:space="preserve"> </w:t>
      </w:r>
    </w:p>
    <w:p w14:paraId="19A123DB" w14:textId="77777777" w:rsidR="00ED2049" w:rsidRDefault="00ED2049" w:rsidP="00705B23">
      <w:pPr>
        <w:pStyle w:val="ListParagraph"/>
        <w:numPr>
          <w:ilvl w:val="0"/>
          <w:numId w:val="29"/>
        </w:numPr>
      </w:pPr>
    </w:p>
    <w:p w14:paraId="55E95356" w14:textId="77777777" w:rsidR="00744976" w:rsidRDefault="00744976" w:rsidP="00744976">
      <w:pPr>
        <w:pStyle w:val="ListParagraph"/>
      </w:pPr>
    </w:p>
    <w:p w14:paraId="732EEEB8" w14:textId="77777777" w:rsidR="00744976" w:rsidRDefault="00744976" w:rsidP="00744976">
      <w:pPr>
        <w:pStyle w:val="ListParagraph"/>
        <w:ind w:left="0"/>
        <w:rPr>
          <w:b/>
          <w:bCs/>
        </w:rPr>
      </w:pPr>
    </w:p>
    <w:p w14:paraId="6A88F8EF" w14:textId="77777777" w:rsidR="00E354F0" w:rsidRDefault="00E354F0" w:rsidP="00940C90">
      <w:pPr>
        <w:pStyle w:val="ListParagraph"/>
        <w:ind w:left="360"/>
      </w:pPr>
      <w:r>
        <w:rPr>
          <w:b/>
          <w:bCs/>
        </w:rPr>
        <w:t>Adjourn</w:t>
      </w:r>
    </w:p>
    <w:p w14:paraId="23C2DED7" w14:textId="77777777" w:rsidR="006F04EF" w:rsidRDefault="006F04EF" w:rsidP="00940C90">
      <w:pPr>
        <w:pStyle w:val="ListParagraph"/>
        <w:ind w:left="360"/>
      </w:pPr>
    </w:p>
    <w:p w14:paraId="05EB94CF" w14:textId="77777777" w:rsidR="00C04B30" w:rsidRDefault="00C04B30" w:rsidP="00744976">
      <w:pPr>
        <w:pStyle w:val="ListParagraph"/>
        <w:ind w:left="0"/>
      </w:pPr>
    </w:p>
    <w:p w14:paraId="39B86D3E" w14:textId="77777777" w:rsidR="00C06B5C" w:rsidRDefault="00C06B5C" w:rsidP="00914421">
      <w:pPr>
        <w:pStyle w:val="ListParagraph"/>
        <w:ind w:left="360"/>
      </w:pPr>
    </w:p>
    <w:p w14:paraId="7343A528" w14:textId="77777777" w:rsidR="00914421" w:rsidRDefault="00914421" w:rsidP="006714A0">
      <w:pPr>
        <w:pStyle w:val="ListParagraph"/>
        <w:ind w:left="0"/>
      </w:pPr>
    </w:p>
    <w:p w14:paraId="0523F43C" w14:textId="77777777" w:rsidR="005C2429" w:rsidRDefault="005C2429" w:rsidP="00D4790A"/>
    <w:p w14:paraId="4F5D4949" w14:textId="77777777" w:rsidR="00EA2854" w:rsidRPr="00D32BC0" w:rsidRDefault="00EA2854" w:rsidP="00474910">
      <w:pPr>
        <w:rPr>
          <w:b/>
          <w:sz w:val="18"/>
          <w:szCs w:val="18"/>
        </w:rPr>
      </w:pPr>
    </w:p>
    <w:sectPr w:rsidR="00EA2854" w:rsidRPr="00D32BC0" w:rsidSect="0044173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E64B3" w14:textId="77777777" w:rsidR="00106C4F" w:rsidRDefault="00106C4F" w:rsidP="00385DA5">
      <w:pPr>
        <w:spacing w:after="0" w:line="240" w:lineRule="auto"/>
      </w:pPr>
      <w:r>
        <w:separator/>
      </w:r>
    </w:p>
  </w:endnote>
  <w:endnote w:type="continuationSeparator" w:id="0">
    <w:p w14:paraId="6CCEE7A6" w14:textId="77777777" w:rsidR="00106C4F" w:rsidRDefault="00106C4F" w:rsidP="00385D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1FB22" w14:textId="77777777" w:rsidR="00385DA5" w:rsidRDefault="00385DA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7CB43" w14:textId="77777777" w:rsidR="00385DA5" w:rsidRDefault="00385DA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CFFD5" w14:textId="77777777" w:rsidR="00385DA5" w:rsidRDefault="00385D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E0A96" w14:textId="77777777" w:rsidR="00106C4F" w:rsidRDefault="00106C4F" w:rsidP="00385DA5">
      <w:pPr>
        <w:spacing w:after="0" w:line="240" w:lineRule="auto"/>
      </w:pPr>
      <w:r>
        <w:separator/>
      </w:r>
    </w:p>
  </w:footnote>
  <w:footnote w:type="continuationSeparator" w:id="0">
    <w:p w14:paraId="26F6216E" w14:textId="77777777" w:rsidR="00106C4F" w:rsidRDefault="00106C4F" w:rsidP="00385D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515B7" w14:textId="77777777" w:rsidR="00385DA5" w:rsidRDefault="00385DA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529B3" w14:textId="77777777" w:rsidR="00385DA5" w:rsidRDefault="00385DA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3920F" w14:textId="77777777" w:rsidR="00385DA5" w:rsidRDefault="00385D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20E54"/>
    <w:multiLevelType w:val="hybridMultilevel"/>
    <w:tmpl w:val="E550E9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4F394F"/>
    <w:multiLevelType w:val="hybridMultilevel"/>
    <w:tmpl w:val="F1F635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202672"/>
    <w:multiLevelType w:val="hybridMultilevel"/>
    <w:tmpl w:val="F530BD4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66B3768"/>
    <w:multiLevelType w:val="hybridMultilevel"/>
    <w:tmpl w:val="953482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99206E"/>
    <w:multiLevelType w:val="hybridMultilevel"/>
    <w:tmpl w:val="0BFAF794"/>
    <w:lvl w:ilvl="0" w:tplc="C096CCE6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5" w15:restartNumberingAfterBreak="0">
    <w:nsid w:val="17821BA5"/>
    <w:multiLevelType w:val="hybridMultilevel"/>
    <w:tmpl w:val="06309D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1C1A1F"/>
    <w:multiLevelType w:val="hybridMultilevel"/>
    <w:tmpl w:val="556470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65086B"/>
    <w:multiLevelType w:val="hybridMultilevel"/>
    <w:tmpl w:val="9E4437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6C2343"/>
    <w:multiLevelType w:val="hybridMultilevel"/>
    <w:tmpl w:val="E3E0B524"/>
    <w:lvl w:ilvl="0" w:tplc="3698BDEE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9" w15:restartNumberingAfterBreak="0">
    <w:nsid w:val="225B2BF8"/>
    <w:multiLevelType w:val="hybridMultilevel"/>
    <w:tmpl w:val="B2E205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4C509F"/>
    <w:multiLevelType w:val="hybridMultilevel"/>
    <w:tmpl w:val="42481D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280475"/>
    <w:multiLevelType w:val="hybridMultilevel"/>
    <w:tmpl w:val="39A8343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3E3D7A30"/>
    <w:multiLevelType w:val="hybridMultilevel"/>
    <w:tmpl w:val="8DFCA3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B47022"/>
    <w:multiLevelType w:val="hybridMultilevel"/>
    <w:tmpl w:val="8B76C5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E84DF8"/>
    <w:multiLevelType w:val="hybridMultilevel"/>
    <w:tmpl w:val="5C1857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FB7783"/>
    <w:multiLevelType w:val="hybridMultilevel"/>
    <w:tmpl w:val="570E4436"/>
    <w:lvl w:ilvl="0" w:tplc="8B803EA2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6" w15:restartNumberingAfterBreak="0">
    <w:nsid w:val="49F6346A"/>
    <w:multiLevelType w:val="hybridMultilevel"/>
    <w:tmpl w:val="29A4D6CC"/>
    <w:lvl w:ilvl="0" w:tplc="CA747D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B751C2E"/>
    <w:multiLevelType w:val="hybridMultilevel"/>
    <w:tmpl w:val="BB74FF12"/>
    <w:lvl w:ilvl="0" w:tplc="5846CECA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F9607C"/>
    <w:multiLevelType w:val="hybridMultilevel"/>
    <w:tmpl w:val="A49EB0E6"/>
    <w:lvl w:ilvl="0" w:tplc="B600B8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71D2F8C"/>
    <w:multiLevelType w:val="hybridMultilevel"/>
    <w:tmpl w:val="556470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523872"/>
    <w:multiLevelType w:val="hybridMultilevel"/>
    <w:tmpl w:val="69D47D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9B050B"/>
    <w:multiLevelType w:val="hybridMultilevel"/>
    <w:tmpl w:val="8A44BB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FB0AE5"/>
    <w:multiLevelType w:val="hybridMultilevel"/>
    <w:tmpl w:val="E698FA76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732422"/>
    <w:multiLevelType w:val="hybridMultilevel"/>
    <w:tmpl w:val="46D840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657488"/>
    <w:multiLevelType w:val="hybridMultilevel"/>
    <w:tmpl w:val="6CA8D390"/>
    <w:lvl w:ilvl="0" w:tplc="35D46C84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5" w15:restartNumberingAfterBreak="0">
    <w:nsid w:val="6F5A1B6F"/>
    <w:multiLevelType w:val="hybridMultilevel"/>
    <w:tmpl w:val="465223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3A062A"/>
    <w:multiLevelType w:val="hybridMultilevel"/>
    <w:tmpl w:val="BCE06ED2"/>
    <w:lvl w:ilvl="0" w:tplc="396AFC38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7" w15:restartNumberingAfterBreak="0">
    <w:nsid w:val="79E92EF0"/>
    <w:multiLevelType w:val="hybridMultilevel"/>
    <w:tmpl w:val="392811FA"/>
    <w:lvl w:ilvl="0" w:tplc="08C250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A851474"/>
    <w:multiLevelType w:val="hybridMultilevel"/>
    <w:tmpl w:val="A23EC9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1673174">
    <w:abstractNumId w:val="22"/>
  </w:num>
  <w:num w:numId="2" w16cid:durableId="1451630050">
    <w:abstractNumId w:val="12"/>
  </w:num>
  <w:num w:numId="3" w16cid:durableId="215823234">
    <w:abstractNumId w:val="3"/>
  </w:num>
  <w:num w:numId="4" w16cid:durableId="1264218540">
    <w:abstractNumId w:val="20"/>
  </w:num>
  <w:num w:numId="5" w16cid:durableId="776293613">
    <w:abstractNumId w:val="14"/>
  </w:num>
  <w:num w:numId="6" w16cid:durableId="1470321729">
    <w:abstractNumId w:val="24"/>
  </w:num>
  <w:num w:numId="7" w16cid:durableId="275909879">
    <w:abstractNumId w:val="21"/>
  </w:num>
  <w:num w:numId="8" w16cid:durableId="318851214">
    <w:abstractNumId w:val="6"/>
  </w:num>
  <w:num w:numId="9" w16cid:durableId="1076051669">
    <w:abstractNumId w:val="19"/>
  </w:num>
  <w:num w:numId="10" w16cid:durableId="587154374">
    <w:abstractNumId w:val="17"/>
  </w:num>
  <w:num w:numId="11" w16cid:durableId="1197502410">
    <w:abstractNumId w:val="15"/>
  </w:num>
  <w:num w:numId="12" w16cid:durableId="2064323842">
    <w:abstractNumId w:val="8"/>
  </w:num>
  <w:num w:numId="13" w16cid:durableId="874006912">
    <w:abstractNumId w:val="4"/>
  </w:num>
  <w:num w:numId="14" w16cid:durableId="15548107">
    <w:abstractNumId w:val="11"/>
  </w:num>
  <w:num w:numId="15" w16cid:durableId="860506850">
    <w:abstractNumId w:val="26"/>
  </w:num>
  <w:num w:numId="16" w16cid:durableId="2103410402">
    <w:abstractNumId w:val="0"/>
  </w:num>
  <w:num w:numId="17" w16cid:durableId="1841385374">
    <w:abstractNumId w:val="13"/>
  </w:num>
  <w:num w:numId="18" w16cid:durableId="634139622">
    <w:abstractNumId w:val="27"/>
  </w:num>
  <w:num w:numId="19" w16cid:durableId="989140689">
    <w:abstractNumId w:val="18"/>
  </w:num>
  <w:num w:numId="20" w16cid:durableId="1975594077">
    <w:abstractNumId w:val="10"/>
  </w:num>
  <w:num w:numId="21" w16cid:durableId="895355149">
    <w:abstractNumId w:val="1"/>
  </w:num>
  <w:num w:numId="22" w16cid:durableId="1728797726">
    <w:abstractNumId w:val="25"/>
  </w:num>
  <w:num w:numId="23" w16cid:durableId="750009445">
    <w:abstractNumId w:val="9"/>
  </w:num>
  <w:num w:numId="24" w16cid:durableId="508256602">
    <w:abstractNumId w:val="5"/>
  </w:num>
  <w:num w:numId="25" w16cid:durableId="1952273550">
    <w:abstractNumId w:val="23"/>
  </w:num>
  <w:num w:numId="26" w16cid:durableId="31198917">
    <w:abstractNumId w:val="2"/>
  </w:num>
  <w:num w:numId="27" w16cid:durableId="1087455584">
    <w:abstractNumId w:val="28"/>
  </w:num>
  <w:num w:numId="28" w16cid:durableId="1392002694">
    <w:abstractNumId w:val="16"/>
  </w:num>
  <w:num w:numId="29" w16cid:durableId="1394233049">
    <w:abstractNumId w:val="7"/>
  </w:num>
  <w:num w:numId="30" w16cid:durableId="75913369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70C"/>
    <w:rsid w:val="00004370"/>
    <w:rsid w:val="000117F4"/>
    <w:rsid w:val="000142A4"/>
    <w:rsid w:val="00017250"/>
    <w:rsid w:val="00024A5A"/>
    <w:rsid w:val="00030CE8"/>
    <w:rsid w:val="0003101C"/>
    <w:rsid w:val="000315A8"/>
    <w:rsid w:val="00034B57"/>
    <w:rsid w:val="0003551D"/>
    <w:rsid w:val="000363DC"/>
    <w:rsid w:val="00046E67"/>
    <w:rsid w:val="00051D44"/>
    <w:rsid w:val="00055394"/>
    <w:rsid w:val="00064236"/>
    <w:rsid w:val="00071854"/>
    <w:rsid w:val="00074099"/>
    <w:rsid w:val="00077185"/>
    <w:rsid w:val="00082011"/>
    <w:rsid w:val="00083813"/>
    <w:rsid w:val="00091780"/>
    <w:rsid w:val="000967F3"/>
    <w:rsid w:val="000A0DE1"/>
    <w:rsid w:val="000A44C5"/>
    <w:rsid w:val="000B287D"/>
    <w:rsid w:val="000B347F"/>
    <w:rsid w:val="000B3B21"/>
    <w:rsid w:val="000B5CAE"/>
    <w:rsid w:val="000C4EAC"/>
    <w:rsid w:val="000C661A"/>
    <w:rsid w:val="000D7811"/>
    <w:rsid w:val="000E1444"/>
    <w:rsid w:val="000E14C3"/>
    <w:rsid w:val="000E1C8B"/>
    <w:rsid w:val="000E349C"/>
    <w:rsid w:val="000E560A"/>
    <w:rsid w:val="000F7F7A"/>
    <w:rsid w:val="001039CA"/>
    <w:rsid w:val="00104577"/>
    <w:rsid w:val="001059E7"/>
    <w:rsid w:val="00106C4F"/>
    <w:rsid w:val="00106CDD"/>
    <w:rsid w:val="00111965"/>
    <w:rsid w:val="00113093"/>
    <w:rsid w:val="00117E0A"/>
    <w:rsid w:val="00123C38"/>
    <w:rsid w:val="00125B1E"/>
    <w:rsid w:val="00125C91"/>
    <w:rsid w:val="00125F02"/>
    <w:rsid w:val="0012665C"/>
    <w:rsid w:val="001278E9"/>
    <w:rsid w:val="0013226F"/>
    <w:rsid w:val="00133695"/>
    <w:rsid w:val="00140CA9"/>
    <w:rsid w:val="001469EB"/>
    <w:rsid w:val="00146F96"/>
    <w:rsid w:val="001501E7"/>
    <w:rsid w:val="00177B6C"/>
    <w:rsid w:val="00184B7D"/>
    <w:rsid w:val="00184DDA"/>
    <w:rsid w:val="0018632F"/>
    <w:rsid w:val="001924B8"/>
    <w:rsid w:val="00196515"/>
    <w:rsid w:val="00197E40"/>
    <w:rsid w:val="001A255D"/>
    <w:rsid w:val="001A5136"/>
    <w:rsid w:val="001A58CD"/>
    <w:rsid w:val="001A747B"/>
    <w:rsid w:val="001A7704"/>
    <w:rsid w:val="001B3A33"/>
    <w:rsid w:val="001B719F"/>
    <w:rsid w:val="001C6BFA"/>
    <w:rsid w:val="001D2F71"/>
    <w:rsid w:val="001D36BA"/>
    <w:rsid w:val="001D6F7E"/>
    <w:rsid w:val="001E13EC"/>
    <w:rsid w:val="001E1E8D"/>
    <w:rsid w:val="001E3D57"/>
    <w:rsid w:val="001E5C17"/>
    <w:rsid w:val="001E6F2A"/>
    <w:rsid w:val="001F1846"/>
    <w:rsid w:val="001F2C87"/>
    <w:rsid w:val="001F6C44"/>
    <w:rsid w:val="002045B8"/>
    <w:rsid w:val="00210963"/>
    <w:rsid w:val="00212DDE"/>
    <w:rsid w:val="0021592B"/>
    <w:rsid w:val="002172FF"/>
    <w:rsid w:val="00217DFD"/>
    <w:rsid w:val="002243BE"/>
    <w:rsid w:val="002402A8"/>
    <w:rsid w:val="002413B6"/>
    <w:rsid w:val="00245269"/>
    <w:rsid w:val="00245AA9"/>
    <w:rsid w:val="00246912"/>
    <w:rsid w:val="00255446"/>
    <w:rsid w:val="00262C0C"/>
    <w:rsid w:val="0026338F"/>
    <w:rsid w:val="0026379B"/>
    <w:rsid w:val="0027154D"/>
    <w:rsid w:val="0027171F"/>
    <w:rsid w:val="002721C0"/>
    <w:rsid w:val="0027285A"/>
    <w:rsid w:val="0028273D"/>
    <w:rsid w:val="002838C1"/>
    <w:rsid w:val="00284BA0"/>
    <w:rsid w:val="00293489"/>
    <w:rsid w:val="0029424E"/>
    <w:rsid w:val="00294E34"/>
    <w:rsid w:val="002954E2"/>
    <w:rsid w:val="002B3814"/>
    <w:rsid w:val="002B66DF"/>
    <w:rsid w:val="002B6DD5"/>
    <w:rsid w:val="002B6F1A"/>
    <w:rsid w:val="002C001C"/>
    <w:rsid w:val="002C0377"/>
    <w:rsid w:val="002C65BE"/>
    <w:rsid w:val="002D2810"/>
    <w:rsid w:val="002D59BE"/>
    <w:rsid w:val="002D6264"/>
    <w:rsid w:val="002E08B9"/>
    <w:rsid w:val="002E1972"/>
    <w:rsid w:val="002E31E5"/>
    <w:rsid w:val="002E33DC"/>
    <w:rsid w:val="002E7AF5"/>
    <w:rsid w:val="002F405C"/>
    <w:rsid w:val="002F57D2"/>
    <w:rsid w:val="002F712B"/>
    <w:rsid w:val="003016E8"/>
    <w:rsid w:val="003047FF"/>
    <w:rsid w:val="00304F20"/>
    <w:rsid w:val="00306EF9"/>
    <w:rsid w:val="003109F7"/>
    <w:rsid w:val="00312329"/>
    <w:rsid w:val="0031470D"/>
    <w:rsid w:val="003161C6"/>
    <w:rsid w:val="00317A36"/>
    <w:rsid w:val="00320FFB"/>
    <w:rsid w:val="00322AA2"/>
    <w:rsid w:val="00323E6C"/>
    <w:rsid w:val="00333AC8"/>
    <w:rsid w:val="0033621C"/>
    <w:rsid w:val="00336BFF"/>
    <w:rsid w:val="00337B2C"/>
    <w:rsid w:val="0034224E"/>
    <w:rsid w:val="00351AE8"/>
    <w:rsid w:val="00355DE9"/>
    <w:rsid w:val="00357CCC"/>
    <w:rsid w:val="00372AA0"/>
    <w:rsid w:val="0037351B"/>
    <w:rsid w:val="00375E7A"/>
    <w:rsid w:val="00375ECD"/>
    <w:rsid w:val="00380830"/>
    <w:rsid w:val="00385DA5"/>
    <w:rsid w:val="003869A2"/>
    <w:rsid w:val="00386C95"/>
    <w:rsid w:val="003900CC"/>
    <w:rsid w:val="003944EA"/>
    <w:rsid w:val="00397391"/>
    <w:rsid w:val="003A015C"/>
    <w:rsid w:val="003A4B6D"/>
    <w:rsid w:val="003B515D"/>
    <w:rsid w:val="003B6D1E"/>
    <w:rsid w:val="003B7823"/>
    <w:rsid w:val="003D42B0"/>
    <w:rsid w:val="003D6F98"/>
    <w:rsid w:val="003E1DE9"/>
    <w:rsid w:val="003E1EAE"/>
    <w:rsid w:val="003E2C98"/>
    <w:rsid w:val="003E4049"/>
    <w:rsid w:val="00401A51"/>
    <w:rsid w:val="00405496"/>
    <w:rsid w:val="00405CED"/>
    <w:rsid w:val="004068DC"/>
    <w:rsid w:val="00422531"/>
    <w:rsid w:val="00422FAD"/>
    <w:rsid w:val="004278CB"/>
    <w:rsid w:val="00431A39"/>
    <w:rsid w:val="0043512E"/>
    <w:rsid w:val="0044173A"/>
    <w:rsid w:val="0044266B"/>
    <w:rsid w:val="0045737F"/>
    <w:rsid w:val="004579DD"/>
    <w:rsid w:val="0046250A"/>
    <w:rsid w:val="00465B26"/>
    <w:rsid w:val="00472A48"/>
    <w:rsid w:val="00473686"/>
    <w:rsid w:val="00474905"/>
    <w:rsid w:val="00474910"/>
    <w:rsid w:val="00475837"/>
    <w:rsid w:val="004766CF"/>
    <w:rsid w:val="004829D9"/>
    <w:rsid w:val="00483094"/>
    <w:rsid w:val="00484B4E"/>
    <w:rsid w:val="00492E5D"/>
    <w:rsid w:val="004946A6"/>
    <w:rsid w:val="004A117F"/>
    <w:rsid w:val="004A28DE"/>
    <w:rsid w:val="004A45EB"/>
    <w:rsid w:val="004A4DFA"/>
    <w:rsid w:val="004A538C"/>
    <w:rsid w:val="004A5D5B"/>
    <w:rsid w:val="004B26C3"/>
    <w:rsid w:val="004B3A01"/>
    <w:rsid w:val="004B6D67"/>
    <w:rsid w:val="004B7DB9"/>
    <w:rsid w:val="004C3669"/>
    <w:rsid w:val="004C7925"/>
    <w:rsid w:val="004D3FA7"/>
    <w:rsid w:val="004E2A83"/>
    <w:rsid w:val="004E55BA"/>
    <w:rsid w:val="004F065B"/>
    <w:rsid w:val="0050172C"/>
    <w:rsid w:val="005032F1"/>
    <w:rsid w:val="00503459"/>
    <w:rsid w:val="00503571"/>
    <w:rsid w:val="0051041C"/>
    <w:rsid w:val="00510E09"/>
    <w:rsid w:val="0051388C"/>
    <w:rsid w:val="0051645A"/>
    <w:rsid w:val="00516CAC"/>
    <w:rsid w:val="005222CC"/>
    <w:rsid w:val="00522750"/>
    <w:rsid w:val="00524F33"/>
    <w:rsid w:val="00530DE8"/>
    <w:rsid w:val="00531202"/>
    <w:rsid w:val="00531E25"/>
    <w:rsid w:val="005324A6"/>
    <w:rsid w:val="00533A01"/>
    <w:rsid w:val="005345AC"/>
    <w:rsid w:val="00540088"/>
    <w:rsid w:val="00541CAC"/>
    <w:rsid w:val="00542615"/>
    <w:rsid w:val="00542D72"/>
    <w:rsid w:val="00543853"/>
    <w:rsid w:val="00552091"/>
    <w:rsid w:val="005521D5"/>
    <w:rsid w:val="00557A5E"/>
    <w:rsid w:val="00562A33"/>
    <w:rsid w:val="00566D1C"/>
    <w:rsid w:val="00567C4B"/>
    <w:rsid w:val="005702A6"/>
    <w:rsid w:val="005752C0"/>
    <w:rsid w:val="005770B7"/>
    <w:rsid w:val="005825E8"/>
    <w:rsid w:val="005912F4"/>
    <w:rsid w:val="00593A79"/>
    <w:rsid w:val="00594696"/>
    <w:rsid w:val="005A014F"/>
    <w:rsid w:val="005A2614"/>
    <w:rsid w:val="005A3E30"/>
    <w:rsid w:val="005A5DFB"/>
    <w:rsid w:val="005B1B86"/>
    <w:rsid w:val="005B2DBA"/>
    <w:rsid w:val="005B6212"/>
    <w:rsid w:val="005B7A8B"/>
    <w:rsid w:val="005C0965"/>
    <w:rsid w:val="005C2133"/>
    <w:rsid w:val="005C2429"/>
    <w:rsid w:val="005C302F"/>
    <w:rsid w:val="005D0B44"/>
    <w:rsid w:val="005D0ED4"/>
    <w:rsid w:val="005D0F46"/>
    <w:rsid w:val="005D105B"/>
    <w:rsid w:val="005D4A95"/>
    <w:rsid w:val="005E2090"/>
    <w:rsid w:val="005E357E"/>
    <w:rsid w:val="005E4E7D"/>
    <w:rsid w:val="005E6B68"/>
    <w:rsid w:val="005E6C82"/>
    <w:rsid w:val="005F070C"/>
    <w:rsid w:val="005F2011"/>
    <w:rsid w:val="005F696A"/>
    <w:rsid w:val="005F6ECB"/>
    <w:rsid w:val="006000A2"/>
    <w:rsid w:val="00605378"/>
    <w:rsid w:val="006064B1"/>
    <w:rsid w:val="00610CD8"/>
    <w:rsid w:val="006144BD"/>
    <w:rsid w:val="00615572"/>
    <w:rsid w:val="006207FF"/>
    <w:rsid w:val="00621D00"/>
    <w:rsid w:val="00622E2F"/>
    <w:rsid w:val="0062404F"/>
    <w:rsid w:val="00627E8F"/>
    <w:rsid w:val="00630EC5"/>
    <w:rsid w:val="00630F39"/>
    <w:rsid w:val="006314CE"/>
    <w:rsid w:val="00640093"/>
    <w:rsid w:val="00644949"/>
    <w:rsid w:val="006457CB"/>
    <w:rsid w:val="0065029C"/>
    <w:rsid w:val="00652393"/>
    <w:rsid w:val="006524AD"/>
    <w:rsid w:val="00656385"/>
    <w:rsid w:val="006573D5"/>
    <w:rsid w:val="00657E46"/>
    <w:rsid w:val="00662FAB"/>
    <w:rsid w:val="0066589E"/>
    <w:rsid w:val="006714A0"/>
    <w:rsid w:val="0067770C"/>
    <w:rsid w:val="00677C45"/>
    <w:rsid w:val="006848B7"/>
    <w:rsid w:val="00685251"/>
    <w:rsid w:val="00686975"/>
    <w:rsid w:val="00686BB0"/>
    <w:rsid w:val="00686F40"/>
    <w:rsid w:val="00692D00"/>
    <w:rsid w:val="00695887"/>
    <w:rsid w:val="00695C50"/>
    <w:rsid w:val="00697794"/>
    <w:rsid w:val="00697F58"/>
    <w:rsid w:val="006A2A43"/>
    <w:rsid w:val="006A406E"/>
    <w:rsid w:val="006A7FD8"/>
    <w:rsid w:val="006B1450"/>
    <w:rsid w:val="006B14FA"/>
    <w:rsid w:val="006B22D5"/>
    <w:rsid w:val="006B2C47"/>
    <w:rsid w:val="006B4510"/>
    <w:rsid w:val="006B67C4"/>
    <w:rsid w:val="006C20E0"/>
    <w:rsid w:val="006C2A44"/>
    <w:rsid w:val="006C591D"/>
    <w:rsid w:val="006C5EA6"/>
    <w:rsid w:val="006C76F9"/>
    <w:rsid w:val="006D5027"/>
    <w:rsid w:val="006D75AF"/>
    <w:rsid w:val="006E222E"/>
    <w:rsid w:val="006E2C27"/>
    <w:rsid w:val="006E3765"/>
    <w:rsid w:val="006E527F"/>
    <w:rsid w:val="006F04EF"/>
    <w:rsid w:val="006F2698"/>
    <w:rsid w:val="006F34FC"/>
    <w:rsid w:val="006F3A2F"/>
    <w:rsid w:val="006F3F9B"/>
    <w:rsid w:val="00700D83"/>
    <w:rsid w:val="00705B23"/>
    <w:rsid w:val="00706765"/>
    <w:rsid w:val="0070776F"/>
    <w:rsid w:val="007130A8"/>
    <w:rsid w:val="00713FF6"/>
    <w:rsid w:val="00714B50"/>
    <w:rsid w:val="00715254"/>
    <w:rsid w:val="007176A2"/>
    <w:rsid w:val="007203A9"/>
    <w:rsid w:val="00720E3B"/>
    <w:rsid w:val="00723DE4"/>
    <w:rsid w:val="007271EB"/>
    <w:rsid w:val="00732594"/>
    <w:rsid w:val="00733750"/>
    <w:rsid w:val="0073751B"/>
    <w:rsid w:val="00737A09"/>
    <w:rsid w:val="0074250B"/>
    <w:rsid w:val="00742BC8"/>
    <w:rsid w:val="00744976"/>
    <w:rsid w:val="00746340"/>
    <w:rsid w:val="007478DF"/>
    <w:rsid w:val="007504FA"/>
    <w:rsid w:val="00753636"/>
    <w:rsid w:val="00757E58"/>
    <w:rsid w:val="00760B70"/>
    <w:rsid w:val="00762791"/>
    <w:rsid w:val="00764398"/>
    <w:rsid w:val="007648E2"/>
    <w:rsid w:val="007676D9"/>
    <w:rsid w:val="0077098F"/>
    <w:rsid w:val="00781C9A"/>
    <w:rsid w:val="00784436"/>
    <w:rsid w:val="007878DD"/>
    <w:rsid w:val="00790655"/>
    <w:rsid w:val="007910D9"/>
    <w:rsid w:val="0079638B"/>
    <w:rsid w:val="007A1A87"/>
    <w:rsid w:val="007A1F99"/>
    <w:rsid w:val="007A28EE"/>
    <w:rsid w:val="007A3776"/>
    <w:rsid w:val="007A4CC8"/>
    <w:rsid w:val="007B1B8A"/>
    <w:rsid w:val="007B2FF9"/>
    <w:rsid w:val="007B6350"/>
    <w:rsid w:val="007C1A73"/>
    <w:rsid w:val="007C4A9C"/>
    <w:rsid w:val="007C75C5"/>
    <w:rsid w:val="007C7FE4"/>
    <w:rsid w:val="007D1895"/>
    <w:rsid w:val="007D1D7D"/>
    <w:rsid w:val="007D1E84"/>
    <w:rsid w:val="007D2983"/>
    <w:rsid w:val="007D4A37"/>
    <w:rsid w:val="007D5174"/>
    <w:rsid w:val="007E3A92"/>
    <w:rsid w:val="007E4841"/>
    <w:rsid w:val="007E5624"/>
    <w:rsid w:val="007F04FF"/>
    <w:rsid w:val="007F581D"/>
    <w:rsid w:val="007F69D1"/>
    <w:rsid w:val="007F7C31"/>
    <w:rsid w:val="007F7F62"/>
    <w:rsid w:val="00803594"/>
    <w:rsid w:val="00803BFA"/>
    <w:rsid w:val="00805D78"/>
    <w:rsid w:val="008138CD"/>
    <w:rsid w:val="00814B95"/>
    <w:rsid w:val="0081524B"/>
    <w:rsid w:val="00821924"/>
    <w:rsid w:val="00823125"/>
    <w:rsid w:val="00827359"/>
    <w:rsid w:val="00830A48"/>
    <w:rsid w:val="0083565E"/>
    <w:rsid w:val="00836987"/>
    <w:rsid w:val="00843A1B"/>
    <w:rsid w:val="00845787"/>
    <w:rsid w:val="00850968"/>
    <w:rsid w:val="008602C6"/>
    <w:rsid w:val="00864164"/>
    <w:rsid w:val="00864A21"/>
    <w:rsid w:val="00865ACD"/>
    <w:rsid w:val="00865F11"/>
    <w:rsid w:val="0086675C"/>
    <w:rsid w:val="00871C61"/>
    <w:rsid w:val="0087225F"/>
    <w:rsid w:val="00872701"/>
    <w:rsid w:val="00872B61"/>
    <w:rsid w:val="008747A4"/>
    <w:rsid w:val="008750B1"/>
    <w:rsid w:val="00882816"/>
    <w:rsid w:val="00883480"/>
    <w:rsid w:val="00893C60"/>
    <w:rsid w:val="00893D4C"/>
    <w:rsid w:val="008A12BE"/>
    <w:rsid w:val="008A2DD6"/>
    <w:rsid w:val="008A37BE"/>
    <w:rsid w:val="008A63AA"/>
    <w:rsid w:val="008A717F"/>
    <w:rsid w:val="008B2F23"/>
    <w:rsid w:val="008B4059"/>
    <w:rsid w:val="008B64A5"/>
    <w:rsid w:val="008B65EA"/>
    <w:rsid w:val="008C01AB"/>
    <w:rsid w:val="008C0429"/>
    <w:rsid w:val="008C1417"/>
    <w:rsid w:val="008C1B73"/>
    <w:rsid w:val="008C4CE8"/>
    <w:rsid w:val="008C5822"/>
    <w:rsid w:val="008D217C"/>
    <w:rsid w:val="008D44FD"/>
    <w:rsid w:val="008D4C4D"/>
    <w:rsid w:val="008D6CE7"/>
    <w:rsid w:val="008D73EC"/>
    <w:rsid w:val="008E0010"/>
    <w:rsid w:val="008E05F7"/>
    <w:rsid w:val="008E0AD6"/>
    <w:rsid w:val="008E16D2"/>
    <w:rsid w:val="008E5E2B"/>
    <w:rsid w:val="008F0364"/>
    <w:rsid w:val="008F312A"/>
    <w:rsid w:val="008F4BB6"/>
    <w:rsid w:val="008F4F45"/>
    <w:rsid w:val="008F68DF"/>
    <w:rsid w:val="0090097F"/>
    <w:rsid w:val="0090155E"/>
    <w:rsid w:val="009020B7"/>
    <w:rsid w:val="00903693"/>
    <w:rsid w:val="00906AFF"/>
    <w:rsid w:val="00907E04"/>
    <w:rsid w:val="0091071A"/>
    <w:rsid w:val="00911929"/>
    <w:rsid w:val="00914421"/>
    <w:rsid w:val="00916431"/>
    <w:rsid w:val="00917902"/>
    <w:rsid w:val="00921681"/>
    <w:rsid w:val="0092269E"/>
    <w:rsid w:val="0092302A"/>
    <w:rsid w:val="00923584"/>
    <w:rsid w:val="00940C90"/>
    <w:rsid w:val="00940E83"/>
    <w:rsid w:val="009432C2"/>
    <w:rsid w:val="00943B20"/>
    <w:rsid w:val="00943CD8"/>
    <w:rsid w:val="009468DF"/>
    <w:rsid w:val="0096088F"/>
    <w:rsid w:val="00971BF2"/>
    <w:rsid w:val="00973158"/>
    <w:rsid w:val="00976BEC"/>
    <w:rsid w:val="0098662F"/>
    <w:rsid w:val="00986805"/>
    <w:rsid w:val="009901B9"/>
    <w:rsid w:val="00991AB6"/>
    <w:rsid w:val="009929A5"/>
    <w:rsid w:val="009955D3"/>
    <w:rsid w:val="00996311"/>
    <w:rsid w:val="00996864"/>
    <w:rsid w:val="00996F31"/>
    <w:rsid w:val="00997C31"/>
    <w:rsid w:val="009A6E8B"/>
    <w:rsid w:val="009B00A5"/>
    <w:rsid w:val="009B3586"/>
    <w:rsid w:val="009B388C"/>
    <w:rsid w:val="009B5E2C"/>
    <w:rsid w:val="009B78E1"/>
    <w:rsid w:val="009C0C2D"/>
    <w:rsid w:val="009C22A2"/>
    <w:rsid w:val="009C544C"/>
    <w:rsid w:val="009C6AEA"/>
    <w:rsid w:val="009D0578"/>
    <w:rsid w:val="009D0658"/>
    <w:rsid w:val="009D0D0B"/>
    <w:rsid w:val="009D6B6E"/>
    <w:rsid w:val="009E0A68"/>
    <w:rsid w:val="009E1168"/>
    <w:rsid w:val="009F0389"/>
    <w:rsid w:val="009F697A"/>
    <w:rsid w:val="009F7546"/>
    <w:rsid w:val="00A00CED"/>
    <w:rsid w:val="00A00E02"/>
    <w:rsid w:val="00A0324E"/>
    <w:rsid w:val="00A116A3"/>
    <w:rsid w:val="00A16009"/>
    <w:rsid w:val="00A22AE9"/>
    <w:rsid w:val="00A2420D"/>
    <w:rsid w:val="00A2456F"/>
    <w:rsid w:val="00A253C4"/>
    <w:rsid w:val="00A2782C"/>
    <w:rsid w:val="00A30C0C"/>
    <w:rsid w:val="00A33323"/>
    <w:rsid w:val="00A46DC0"/>
    <w:rsid w:val="00A52548"/>
    <w:rsid w:val="00A527FF"/>
    <w:rsid w:val="00A542DD"/>
    <w:rsid w:val="00A56322"/>
    <w:rsid w:val="00A64B4E"/>
    <w:rsid w:val="00A735C8"/>
    <w:rsid w:val="00A77DA1"/>
    <w:rsid w:val="00A808C3"/>
    <w:rsid w:val="00A8151F"/>
    <w:rsid w:val="00A83EF0"/>
    <w:rsid w:val="00A86B08"/>
    <w:rsid w:val="00A94700"/>
    <w:rsid w:val="00A96E0D"/>
    <w:rsid w:val="00AA06C7"/>
    <w:rsid w:val="00AB24B2"/>
    <w:rsid w:val="00AB4C49"/>
    <w:rsid w:val="00AC2594"/>
    <w:rsid w:val="00AC3A9B"/>
    <w:rsid w:val="00AD025F"/>
    <w:rsid w:val="00AD28D9"/>
    <w:rsid w:val="00AD7A45"/>
    <w:rsid w:val="00AE74F9"/>
    <w:rsid w:val="00AF3659"/>
    <w:rsid w:val="00AF4432"/>
    <w:rsid w:val="00B01D4A"/>
    <w:rsid w:val="00B06029"/>
    <w:rsid w:val="00B103A9"/>
    <w:rsid w:val="00B1525C"/>
    <w:rsid w:val="00B1528F"/>
    <w:rsid w:val="00B15F68"/>
    <w:rsid w:val="00B258C2"/>
    <w:rsid w:val="00B32859"/>
    <w:rsid w:val="00B34716"/>
    <w:rsid w:val="00B36AC5"/>
    <w:rsid w:val="00B371F0"/>
    <w:rsid w:val="00B40331"/>
    <w:rsid w:val="00B40D58"/>
    <w:rsid w:val="00B433FA"/>
    <w:rsid w:val="00B44517"/>
    <w:rsid w:val="00B452A6"/>
    <w:rsid w:val="00B464CD"/>
    <w:rsid w:val="00B467A0"/>
    <w:rsid w:val="00B47340"/>
    <w:rsid w:val="00B510D2"/>
    <w:rsid w:val="00B51600"/>
    <w:rsid w:val="00B57653"/>
    <w:rsid w:val="00B66503"/>
    <w:rsid w:val="00B67875"/>
    <w:rsid w:val="00B67931"/>
    <w:rsid w:val="00B73997"/>
    <w:rsid w:val="00B746E3"/>
    <w:rsid w:val="00B7749E"/>
    <w:rsid w:val="00B8025D"/>
    <w:rsid w:val="00B91224"/>
    <w:rsid w:val="00B934E5"/>
    <w:rsid w:val="00B94C1A"/>
    <w:rsid w:val="00BA06C2"/>
    <w:rsid w:val="00BB1267"/>
    <w:rsid w:val="00BB2463"/>
    <w:rsid w:val="00BB586C"/>
    <w:rsid w:val="00BC0D81"/>
    <w:rsid w:val="00BC2A02"/>
    <w:rsid w:val="00BC3BFC"/>
    <w:rsid w:val="00BD2F2D"/>
    <w:rsid w:val="00BD50E8"/>
    <w:rsid w:val="00BD55FE"/>
    <w:rsid w:val="00BD5D52"/>
    <w:rsid w:val="00BE5852"/>
    <w:rsid w:val="00BE6CD2"/>
    <w:rsid w:val="00BF1CB0"/>
    <w:rsid w:val="00BF2749"/>
    <w:rsid w:val="00C00387"/>
    <w:rsid w:val="00C03ABA"/>
    <w:rsid w:val="00C04857"/>
    <w:rsid w:val="00C04B30"/>
    <w:rsid w:val="00C0671C"/>
    <w:rsid w:val="00C06B5C"/>
    <w:rsid w:val="00C13A2F"/>
    <w:rsid w:val="00C15B62"/>
    <w:rsid w:val="00C246A9"/>
    <w:rsid w:val="00C266EC"/>
    <w:rsid w:val="00C31750"/>
    <w:rsid w:val="00C36C6C"/>
    <w:rsid w:val="00C4193B"/>
    <w:rsid w:val="00C41E27"/>
    <w:rsid w:val="00C42946"/>
    <w:rsid w:val="00C4792E"/>
    <w:rsid w:val="00C5143D"/>
    <w:rsid w:val="00C55386"/>
    <w:rsid w:val="00C607E0"/>
    <w:rsid w:val="00C6125C"/>
    <w:rsid w:val="00C61A95"/>
    <w:rsid w:val="00C64D7C"/>
    <w:rsid w:val="00C664CA"/>
    <w:rsid w:val="00C67D52"/>
    <w:rsid w:val="00C71EAC"/>
    <w:rsid w:val="00C72C9C"/>
    <w:rsid w:val="00C74AF7"/>
    <w:rsid w:val="00C752E0"/>
    <w:rsid w:val="00C9198C"/>
    <w:rsid w:val="00C94066"/>
    <w:rsid w:val="00C979A2"/>
    <w:rsid w:val="00CA0933"/>
    <w:rsid w:val="00CA206D"/>
    <w:rsid w:val="00CA2AF1"/>
    <w:rsid w:val="00CA7632"/>
    <w:rsid w:val="00CB3BB2"/>
    <w:rsid w:val="00CB4462"/>
    <w:rsid w:val="00CB73B0"/>
    <w:rsid w:val="00CB7A01"/>
    <w:rsid w:val="00CC5BAA"/>
    <w:rsid w:val="00CC69AB"/>
    <w:rsid w:val="00CD12BC"/>
    <w:rsid w:val="00CD262B"/>
    <w:rsid w:val="00CD3FEF"/>
    <w:rsid w:val="00CD605E"/>
    <w:rsid w:val="00CE18A6"/>
    <w:rsid w:val="00CE3BAE"/>
    <w:rsid w:val="00CE537F"/>
    <w:rsid w:val="00CE5DC4"/>
    <w:rsid w:val="00CF0053"/>
    <w:rsid w:val="00CF1828"/>
    <w:rsid w:val="00CF2117"/>
    <w:rsid w:val="00CF3703"/>
    <w:rsid w:val="00D13761"/>
    <w:rsid w:val="00D139D0"/>
    <w:rsid w:val="00D1537F"/>
    <w:rsid w:val="00D2006A"/>
    <w:rsid w:val="00D231D1"/>
    <w:rsid w:val="00D2538C"/>
    <w:rsid w:val="00D30B0F"/>
    <w:rsid w:val="00D32BC0"/>
    <w:rsid w:val="00D340A6"/>
    <w:rsid w:val="00D4104E"/>
    <w:rsid w:val="00D431DE"/>
    <w:rsid w:val="00D4790A"/>
    <w:rsid w:val="00D50777"/>
    <w:rsid w:val="00D52A6D"/>
    <w:rsid w:val="00D5380F"/>
    <w:rsid w:val="00D57FA1"/>
    <w:rsid w:val="00D60A90"/>
    <w:rsid w:val="00D60FE9"/>
    <w:rsid w:val="00D6374D"/>
    <w:rsid w:val="00D7527A"/>
    <w:rsid w:val="00D7531B"/>
    <w:rsid w:val="00D80A5F"/>
    <w:rsid w:val="00D81162"/>
    <w:rsid w:val="00D82AC4"/>
    <w:rsid w:val="00D859DB"/>
    <w:rsid w:val="00D8730A"/>
    <w:rsid w:val="00D90375"/>
    <w:rsid w:val="00D90E1B"/>
    <w:rsid w:val="00D9254F"/>
    <w:rsid w:val="00D928C4"/>
    <w:rsid w:val="00D92FE7"/>
    <w:rsid w:val="00D937F8"/>
    <w:rsid w:val="00D944B8"/>
    <w:rsid w:val="00D95CCA"/>
    <w:rsid w:val="00D95FB7"/>
    <w:rsid w:val="00D978CB"/>
    <w:rsid w:val="00DA2BC4"/>
    <w:rsid w:val="00DA46D1"/>
    <w:rsid w:val="00DA66EF"/>
    <w:rsid w:val="00DA7DDD"/>
    <w:rsid w:val="00DB06C1"/>
    <w:rsid w:val="00DB1481"/>
    <w:rsid w:val="00DB524D"/>
    <w:rsid w:val="00DB648E"/>
    <w:rsid w:val="00DB7EA3"/>
    <w:rsid w:val="00DD316E"/>
    <w:rsid w:val="00DD7C69"/>
    <w:rsid w:val="00DE0E94"/>
    <w:rsid w:val="00DE6076"/>
    <w:rsid w:val="00DF63FC"/>
    <w:rsid w:val="00DF7F5B"/>
    <w:rsid w:val="00E00686"/>
    <w:rsid w:val="00E03CA5"/>
    <w:rsid w:val="00E0411F"/>
    <w:rsid w:val="00E110BD"/>
    <w:rsid w:val="00E13206"/>
    <w:rsid w:val="00E16DD9"/>
    <w:rsid w:val="00E201E4"/>
    <w:rsid w:val="00E21F39"/>
    <w:rsid w:val="00E22055"/>
    <w:rsid w:val="00E24ADB"/>
    <w:rsid w:val="00E255B1"/>
    <w:rsid w:val="00E2567E"/>
    <w:rsid w:val="00E26D5A"/>
    <w:rsid w:val="00E3193D"/>
    <w:rsid w:val="00E32765"/>
    <w:rsid w:val="00E33CDB"/>
    <w:rsid w:val="00E33D45"/>
    <w:rsid w:val="00E354F0"/>
    <w:rsid w:val="00E3584D"/>
    <w:rsid w:val="00E370EF"/>
    <w:rsid w:val="00E376A4"/>
    <w:rsid w:val="00E40969"/>
    <w:rsid w:val="00E41DE9"/>
    <w:rsid w:val="00E436F0"/>
    <w:rsid w:val="00E471FA"/>
    <w:rsid w:val="00E47AE1"/>
    <w:rsid w:val="00E5052D"/>
    <w:rsid w:val="00E647C0"/>
    <w:rsid w:val="00E73574"/>
    <w:rsid w:val="00E76C54"/>
    <w:rsid w:val="00E84BF8"/>
    <w:rsid w:val="00E86148"/>
    <w:rsid w:val="00E91C03"/>
    <w:rsid w:val="00E92DBC"/>
    <w:rsid w:val="00E9342E"/>
    <w:rsid w:val="00E947FF"/>
    <w:rsid w:val="00EA0361"/>
    <w:rsid w:val="00EA2854"/>
    <w:rsid w:val="00EB0DC4"/>
    <w:rsid w:val="00EB0FAB"/>
    <w:rsid w:val="00EB35D9"/>
    <w:rsid w:val="00EB54FF"/>
    <w:rsid w:val="00EB6C8A"/>
    <w:rsid w:val="00EB6CBD"/>
    <w:rsid w:val="00EC0C66"/>
    <w:rsid w:val="00EC3B3C"/>
    <w:rsid w:val="00EC3B3D"/>
    <w:rsid w:val="00EC63AC"/>
    <w:rsid w:val="00EC75E8"/>
    <w:rsid w:val="00ED2049"/>
    <w:rsid w:val="00ED2497"/>
    <w:rsid w:val="00ED3E04"/>
    <w:rsid w:val="00ED665A"/>
    <w:rsid w:val="00ED72F8"/>
    <w:rsid w:val="00EE17EF"/>
    <w:rsid w:val="00EF7B79"/>
    <w:rsid w:val="00F0025A"/>
    <w:rsid w:val="00F105AC"/>
    <w:rsid w:val="00F109DD"/>
    <w:rsid w:val="00F12321"/>
    <w:rsid w:val="00F163D4"/>
    <w:rsid w:val="00F171EF"/>
    <w:rsid w:val="00F24193"/>
    <w:rsid w:val="00F31E1B"/>
    <w:rsid w:val="00F32DF5"/>
    <w:rsid w:val="00F33425"/>
    <w:rsid w:val="00F34101"/>
    <w:rsid w:val="00F34D8D"/>
    <w:rsid w:val="00F366AD"/>
    <w:rsid w:val="00F41257"/>
    <w:rsid w:val="00F42F5F"/>
    <w:rsid w:val="00F45C16"/>
    <w:rsid w:val="00F5051A"/>
    <w:rsid w:val="00F50F20"/>
    <w:rsid w:val="00F52CEB"/>
    <w:rsid w:val="00F54EDD"/>
    <w:rsid w:val="00F5500C"/>
    <w:rsid w:val="00F56901"/>
    <w:rsid w:val="00F62468"/>
    <w:rsid w:val="00F64AC2"/>
    <w:rsid w:val="00F64F67"/>
    <w:rsid w:val="00F67C76"/>
    <w:rsid w:val="00F70C20"/>
    <w:rsid w:val="00F71161"/>
    <w:rsid w:val="00F73D38"/>
    <w:rsid w:val="00F74244"/>
    <w:rsid w:val="00F75394"/>
    <w:rsid w:val="00F7617B"/>
    <w:rsid w:val="00F803FE"/>
    <w:rsid w:val="00F84005"/>
    <w:rsid w:val="00F84255"/>
    <w:rsid w:val="00F8510E"/>
    <w:rsid w:val="00F96AD1"/>
    <w:rsid w:val="00FA7766"/>
    <w:rsid w:val="00FB0845"/>
    <w:rsid w:val="00FB2C4C"/>
    <w:rsid w:val="00FB6FD8"/>
    <w:rsid w:val="00FC193F"/>
    <w:rsid w:val="00FC371F"/>
    <w:rsid w:val="00FC434F"/>
    <w:rsid w:val="00FC613A"/>
    <w:rsid w:val="00FE4C5D"/>
    <w:rsid w:val="00FF3FE6"/>
    <w:rsid w:val="00FF69E0"/>
    <w:rsid w:val="00FF7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48F3E1"/>
  <w15:chartTrackingRefBased/>
  <w15:docId w15:val="{FCCE9ABF-6134-4FD3-A464-FF476CD78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7C4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B1528F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567C4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E56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E562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17A36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85DA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385DA5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385DA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385DA5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rahPhearsdorf\AppData\Local\Microsoft\Olk\Attachments\ooa-2cca959a-6d46-4800-9786-67a5ea0ad625\17f7f78bdf9e3cba88f8b3c9077868b6613286a2e4c6f8cbc713ce77d882be6d\boftagenda%20020226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592A1D-23EF-48B6-A6E0-C69A756659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boftagenda 020226</Template>
  <TotalTime>1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OCA</Company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Phearsdorf</dc:creator>
  <cp:keywords/>
  <cp:lastModifiedBy>Sarah Phearsdorf</cp:lastModifiedBy>
  <cp:revision>1</cp:revision>
  <cp:lastPrinted>2026-01-02T14:17:00Z</cp:lastPrinted>
  <dcterms:created xsi:type="dcterms:W3CDTF">2026-01-30T13:33:00Z</dcterms:created>
  <dcterms:modified xsi:type="dcterms:W3CDTF">2026-01-30T13:34:00Z</dcterms:modified>
</cp:coreProperties>
</file>