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61187" w14:textId="77777777" w:rsidR="00762791" w:rsidRDefault="00762791" w:rsidP="00A527FF">
      <w:pPr>
        <w:rPr>
          <w:b/>
        </w:rPr>
      </w:pPr>
    </w:p>
    <w:p w14:paraId="1E6B3C31" w14:textId="77777777" w:rsidR="00973158" w:rsidRPr="00503459" w:rsidRDefault="00567C4B" w:rsidP="006D5027">
      <w:pPr>
        <w:ind w:left="2880" w:firstLine="720"/>
        <w:rPr>
          <w:b/>
        </w:rPr>
      </w:pPr>
      <w:r w:rsidRPr="00503459">
        <w:rPr>
          <w:b/>
        </w:rPr>
        <w:t>BOARD OF TRUSTEES AGENDA</w:t>
      </w:r>
    </w:p>
    <w:p w14:paraId="12F0D69B" w14:textId="776E55E3" w:rsidR="00E46B92" w:rsidRPr="000E528C" w:rsidRDefault="00503459" w:rsidP="000E528C">
      <w:pPr>
        <w:ind w:left="2880" w:firstLine="720"/>
        <w:rPr>
          <w:b/>
        </w:rPr>
      </w:pPr>
      <w:r>
        <w:rPr>
          <w:b/>
        </w:rPr>
        <w:t xml:space="preserve">       </w:t>
      </w:r>
      <w:r w:rsidR="000117F4">
        <w:rPr>
          <w:b/>
        </w:rPr>
        <w:t xml:space="preserve">      </w:t>
      </w:r>
      <w:r w:rsidR="00036758">
        <w:rPr>
          <w:b/>
        </w:rPr>
        <w:t>10</w:t>
      </w:r>
      <w:r w:rsidR="00805D78">
        <w:rPr>
          <w:b/>
        </w:rPr>
        <w:t>/</w:t>
      </w:r>
      <w:r w:rsidR="00036758">
        <w:rPr>
          <w:b/>
        </w:rPr>
        <w:t>05</w:t>
      </w:r>
      <w:r w:rsidR="0026338F">
        <w:rPr>
          <w:b/>
        </w:rPr>
        <w:t>/</w:t>
      </w:r>
      <w:r w:rsidR="00567C4B" w:rsidRPr="00503459">
        <w:rPr>
          <w:b/>
        </w:rPr>
        <w:t>20</w:t>
      </w:r>
      <w:r w:rsidR="00422531">
        <w:rPr>
          <w:b/>
        </w:rPr>
        <w:t>2</w:t>
      </w:r>
      <w:r w:rsidR="00F64AC2">
        <w:rPr>
          <w:b/>
        </w:rPr>
        <w:t>6</w:t>
      </w:r>
      <w:r w:rsidR="00567C4B" w:rsidRPr="00503459">
        <w:rPr>
          <w:b/>
        </w:rPr>
        <w:t xml:space="preserve"> </w:t>
      </w:r>
      <w:r w:rsidR="00656385">
        <w:rPr>
          <w:b/>
        </w:rPr>
        <w:t>4</w:t>
      </w:r>
      <w:r w:rsidR="00BC3BFC">
        <w:rPr>
          <w:b/>
        </w:rPr>
        <w:t>:</w:t>
      </w:r>
      <w:r w:rsidR="007D1895">
        <w:rPr>
          <w:b/>
        </w:rPr>
        <w:t>0</w:t>
      </w:r>
      <w:r w:rsidR="00BC3BFC">
        <w:rPr>
          <w:b/>
        </w:rPr>
        <w:t>0</w:t>
      </w:r>
      <w:r w:rsidR="00567C4B" w:rsidRPr="00503459">
        <w:rPr>
          <w:b/>
        </w:rPr>
        <w:t xml:space="preserve"> PM</w:t>
      </w:r>
    </w:p>
    <w:p w14:paraId="3C65B1A1" w14:textId="77777777" w:rsidR="00E46B92" w:rsidRDefault="00E46B92" w:rsidP="00E947FF">
      <w:pPr>
        <w:pStyle w:val="ListParagraph"/>
        <w:ind w:left="0"/>
        <w:rPr>
          <w:b/>
          <w:szCs w:val="24"/>
        </w:rPr>
      </w:pPr>
    </w:p>
    <w:p w14:paraId="245C459B" w14:textId="77777777" w:rsidR="00E947FF" w:rsidRDefault="00C0671C" w:rsidP="00E947FF">
      <w:pPr>
        <w:pStyle w:val="ListParagraph"/>
        <w:ind w:left="0"/>
        <w:rPr>
          <w:b/>
          <w:bCs/>
        </w:rPr>
      </w:pPr>
      <w:r w:rsidRPr="00C0671C">
        <w:rPr>
          <w:b/>
          <w:bCs/>
        </w:rPr>
        <w:t>Call meeting to order at 4:</w:t>
      </w:r>
      <w:r w:rsidR="00764398">
        <w:rPr>
          <w:b/>
          <w:bCs/>
        </w:rPr>
        <w:t>0</w:t>
      </w:r>
      <w:r w:rsidR="00DA46D1">
        <w:rPr>
          <w:b/>
          <w:bCs/>
        </w:rPr>
        <w:t>0</w:t>
      </w:r>
      <w:r w:rsidRPr="00C0671C">
        <w:rPr>
          <w:b/>
          <w:bCs/>
        </w:rPr>
        <w:t>pm</w:t>
      </w:r>
      <w:r w:rsidR="00744976">
        <w:rPr>
          <w:b/>
          <w:bCs/>
        </w:rPr>
        <w:t xml:space="preserve"> with a salute to the flag.</w:t>
      </w:r>
    </w:p>
    <w:p w14:paraId="5CA7C0B8" w14:textId="6D789D37" w:rsidR="0000317E" w:rsidRDefault="00036758" w:rsidP="000C6974">
      <w:pPr>
        <w:pStyle w:val="ListParagraph"/>
        <w:ind w:left="0"/>
      </w:pPr>
      <w:r>
        <w:t>Public hearing at 4:00pm for Six-Month Moratorium on the Conversion of One-Family Dwellings</w:t>
      </w:r>
    </w:p>
    <w:p w14:paraId="36A7EC25" w14:textId="20AD2362" w:rsidR="00036758" w:rsidRDefault="00036758" w:rsidP="000C6974">
      <w:pPr>
        <w:pStyle w:val="ListParagraph"/>
        <w:ind w:left="0"/>
      </w:pPr>
    </w:p>
    <w:p w14:paraId="764A0E57" w14:textId="2BBE91FA" w:rsidR="000C6974" w:rsidRDefault="000C6974" w:rsidP="000C6974">
      <w:pPr>
        <w:pStyle w:val="ListParagraph"/>
        <w:ind w:left="0"/>
      </w:pPr>
      <w:r>
        <w:t xml:space="preserve">Accept/Reject/Amend Minutes of </w:t>
      </w:r>
      <w:r w:rsidR="00036758">
        <w:t>September</w:t>
      </w:r>
      <w:r w:rsidR="003D0E41">
        <w:t xml:space="preserve"> </w:t>
      </w:r>
      <w:r w:rsidR="00036758">
        <w:t>14</w:t>
      </w:r>
      <w:r>
        <w:t>, 2026</w:t>
      </w:r>
    </w:p>
    <w:p w14:paraId="12150B95" w14:textId="77777777" w:rsidR="000C6974" w:rsidRDefault="000C6974" w:rsidP="000C6974">
      <w:pPr>
        <w:pStyle w:val="ListParagraph"/>
        <w:ind w:left="0"/>
      </w:pPr>
    </w:p>
    <w:p w14:paraId="4C6A13CB" w14:textId="77777777" w:rsidR="000C6974" w:rsidRDefault="000C6974" w:rsidP="000C6974">
      <w:pPr>
        <w:pStyle w:val="ListParagraph"/>
        <w:ind w:left="0"/>
      </w:pPr>
      <w:r>
        <w:t>Approve payment of current bills</w:t>
      </w:r>
    </w:p>
    <w:p w14:paraId="7992D933" w14:textId="77777777" w:rsidR="005F4AC4" w:rsidRDefault="005F4AC4" w:rsidP="000C6974">
      <w:pPr>
        <w:pStyle w:val="ListParagraph"/>
        <w:ind w:left="0"/>
      </w:pPr>
    </w:p>
    <w:p w14:paraId="3C4DA46E" w14:textId="77777777" w:rsidR="005F4AC4" w:rsidRDefault="005F4AC4" w:rsidP="005F4AC4">
      <w:pPr>
        <w:pStyle w:val="ListParagraph"/>
        <w:ind w:left="0"/>
        <w:rPr>
          <w:b/>
          <w:bCs/>
        </w:rPr>
      </w:pPr>
      <w:r>
        <w:rPr>
          <w:b/>
          <w:bCs/>
        </w:rPr>
        <w:t>DPW Report</w:t>
      </w:r>
    </w:p>
    <w:p w14:paraId="09A9D2CD" w14:textId="77777777" w:rsidR="005F4AC4" w:rsidRDefault="005F4AC4" w:rsidP="005F4AC4">
      <w:pPr>
        <w:pStyle w:val="ListParagraph"/>
        <w:ind w:left="0"/>
        <w:rPr>
          <w:b/>
          <w:bCs/>
        </w:rPr>
      </w:pPr>
    </w:p>
    <w:p w14:paraId="5308B6D9" w14:textId="77777777" w:rsidR="005F4AC4" w:rsidRDefault="005F4AC4" w:rsidP="005F4AC4">
      <w:pPr>
        <w:pStyle w:val="ListParagraph"/>
        <w:ind w:left="0"/>
        <w:rPr>
          <w:b/>
          <w:bCs/>
        </w:rPr>
      </w:pPr>
      <w:r>
        <w:rPr>
          <w:b/>
          <w:bCs/>
        </w:rPr>
        <w:t>Police Report</w:t>
      </w:r>
    </w:p>
    <w:p w14:paraId="1C862339" w14:textId="77777777" w:rsidR="000C6974" w:rsidRDefault="000C6974" w:rsidP="000C6974">
      <w:pPr>
        <w:pStyle w:val="ListParagraph"/>
        <w:ind w:left="0"/>
      </w:pPr>
    </w:p>
    <w:p w14:paraId="6101F854" w14:textId="4452531E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Public Session</w:t>
      </w:r>
      <w:r w:rsidR="0094198A">
        <w:rPr>
          <w:b/>
          <w:bCs/>
        </w:rPr>
        <w:t xml:space="preserve"> (3-minute limit)</w:t>
      </w:r>
    </w:p>
    <w:p w14:paraId="430CB053" w14:textId="77777777" w:rsidR="000C6974" w:rsidRDefault="000C6974" w:rsidP="000C6974">
      <w:pPr>
        <w:pStyle w:val="ListParagraph"/>
        <w:ind w:left="0"/>
        <w:rPr>
          <w:b/>
          <w:bCs/>
        </w:rPr>
      </w:pPr>
    </w:p>
    <w:p w14:paraId="58D52A08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Correspondence</w:t>
      </w:r>
    </w:p>
    <w:p w14:paraId="2A5C0742" w14:textId="31CF3427" w:rsidR="00215AE6" w:rsidRPr="00215AE6" w:rsidRDefault="00215AE6" w:rsidP="000C6974">
      <w:pPr>
        <w:pStyle w:val="ListParagraph"/>
        <w:ind w:left="0"/>
      </w:pPr>
      <w:r w:rsidRPr="00215AE6">
        <w:t>Police Contract terminated with the Town of Allegany</w:t>
      </w:r>
    </w:p>
    <w:p w14:paraId="77F929B5" w14:textId="77777777" w:rsidR="00215AE6" w:rsidRDefault="00215AE6" w:rsidP="000C6974">
      <w:pPr>
        <w:pStyle w:val="ListParagraph"/>
        <w:ind w:left="0"/>
        <w:rPr>
          <w:b/>
          <w:bCs/>
        </w:rPr>
      </w:pPr>
    </w:p>
    <w:p w14:paraId="43D4FCE7" w14:textId="77777777" w:rsidR="00072725" w:rsidRDefault="00072725" w:rsidP="000C6974">
      <w:pPr>
        <w:pStyle w:val="ListParagraph"/>
        <w:ind w:left="0"/>
        <w:rPr>
          <w:b/>
          <w:bCs/>
        </w:rPr>
      </w:pPr>
    </w:p>
    <w:p w14:paraId="7AFB8097" w14:textId="77777777" w:rsidR="000C6974" w:rsidRDefault="000C6974" w:rsidP="000C6974">
      <w:pPr>
        <w:pStyle w:val="ListParagraph"/>
        <w:ind w:left="0"/>
        <w:rPr>
          <w:b/>
          <w:bCs/>
        </w:rPr>
      </w:pPr>
      <w:r>
        <w:rPr>
          <w:b/>
          <w:bCs/>
        </w:rPr>
        <w:t>Current Business</w:t>
      </w:r>
    </w:p>
    <w:p w14:paraId="1D811260" w14:textId="77777777" w:rsidR="000C6974" w:rsidRDefault="000C6974" w:rsidP="000C6974">
      <w:pPr>
        <w:pStyle w:val="ListParagraph"/>
        <w:ind w:left="0"/>
      </w:pPr>
    </w:p>
    <w:p w14:paraId="0D8881EF" w14:textId="78AF4E00" w:rsidR="00072725" w:rsidRDefault="00036758" w:rsidP="00CA7E37">
      <w:pPr>
        <w:pStyle w:val="ListParagraph"/>
        <w:numPr>
          <w:ilvl w:val="0"/>
          <w:numId w:val="31"/>
        </w:numPr>
      </w:pPr>
      <w:r>
        <w:t>Resignation of cleaner Kaleigh Anastasia effective September 30, 2026</w:t>
      </w:r>
    </w:p>
    <w:p w14:paraId="100848A9" w14:textId="4C96AD65" w:rsidR="00036758" w:rsidRDefault="00036758" w:rsidP="00CA7E37">
      <w:pPr>
        <w:pStyle w:val="ListParagraph"/>
        <w:numPr>
          <w:ilvl w:val="0"/>
          <w:numId w:val="31"/>
        </w:numPr>
      </w:pPr>
      <w:r>
        <w:t>Appoint cleaner Susie Maynard effective October 5, 2026</w:t>
      </w:r>
    </w:p>
    <w:p w14:paraId="3D3B984F" w14:textId="3BD5253C" w:rsidR="00036758" w:rsidRDefault="00036758" w:rsidP="00CA7E37">
      <w:pPr>
        <w:pStyle w:val="ListParagraph"/>
        <w:numPr>
          <w:ilvl w:val="0"/>
          <w:numId w:val="31"/>
        </w:numPr>
      </w:pPr>
      <w:r>
        <w:t>Local Law 1 of 2026 – Six-Month Moratorium on the Conversion of One-Family Dwellings</w:t>
      </w:r>
    </w:p>
    <w:p w14:paraId="16F2C4DD" w14:textId="42F8B1B8" w:rsidR="00036758" w:rsidRDefault="00036758" w:rsidP="00CA7E37">
      <w:pPr>
        <w:pStyle w:val="ListParagraph"/>
        <w:numPr>
          <w:ilvl w:val="0"/>
          <w:numId w:val="31"/>
        </w:numPr>
      </w:pPr>
      <w:r>
        <w:t>Discussion on banners</w:t>
      </w:r>
    </w:p>
    <w:p w14:paraId="7228BDFF" w14:textId="0A857032" w:rsidR="007B5845" w:rsidRDefault="00D70EB5" w:rsidP="00CA7E37">
      <w:pPr>
        <w:pStyle w:val="ListParagraph"/>
        <w:numPr>
          <w:ilvl w:val="0"/>
          <w:numId w:val="31"/>
        </w:numPr>
      </w:pPr>
      <w:r>
        <w:t>Schedule public hearing Local Law 2-2026 to delegate to the Chief of Police the powers granted to the Mayor under Section 209-M to request and grant police assistance</w:t>
      </w:r>
    </w:p>
    <w:p w14:paraId="483178F2" w14:textId="668185B9" w:rsidR="00D70EB5" w:rsidRDefault="00D70EB5" w:rsidP="00CA7E37">
      <w:pPr>
        <w:pStyle w:val="ListParagraph"/>
        <w:numPr>
          <w:ilvl w:val="0"/>
          <w:numId w:val="31"/>
        </w:numPr>
      </w:pPr>
      <w:r>
        <w:t>Discussion on housing permits</w:t>
      </w:r>
    </w:p>
    <w:p w14:paraId="6CCC1C23" w14:textId="77777777" w:rsidR="00D56109" w:rsidRDefault="00D56109" w:rsidP="00D56109">
      <w:pPr>
        <w:pStyle w:val="ListParagraph"/>
      </w:pPr>
    </w:p>
    <w:p w14:paraId="1A6672D5" w14:textId="77777777" w:rsidR="007B3FDD" w:rsidRDefault="007B3FDD" w:rsidP="0094198A">
      <w:pPr>
        <w:pStyle w:val="ListParagraph"/>
      </w:pPr>
    </w:p>
    <w:p w14:paraId="4CEE1856" w14:textId="77777777" w:rsidR="000C6974" w:rsidRPr="0094701F" w:rsidRDefault="000C6974" w:rsidP="0094701F">
      <w:pPr>
        <w:pStyle w:val="ListParagraph"/>
      </w:pPr>
    </w:p>
    <w:p w14:paraId="5BBEBCB2" w14:textId="37987D5D" w:rsidR="000F47E8" w:rsidRPr="001B4E16" w:rsidRDefault="00502D31" w:rsidP="00502D31">
      <w:pPr>
        <w:ind w:left="360"/>
        <w:rPr>
          <w:b/>
          <w:bCs/>
        </w:rPr>
      </w:pPr>
      <w:r>
        <w:rPr>
          <w:b/>
          <w:bCs/>
        </w:rPr>
        <w:t>Executive Session - legal</w:t>
      </w:r>
    </w:p>
    <w:p w14:paraId="3F59EB14" w14:textId="77777777" w:rsidR="00C06B5C" w:rsidRDefault="000C6974" w:rsidP="000C7544">
      <w:pPr>
        <w:pStyle w:val="ListParagraph"/>
        <w:ind w:left="360"/>
      </w:pPr>
      <w:r>
        <w:rPr>
          <w:b/>
          <w:bCs/>
        </w:rPr>
        <w:t>Adjourn</w:t>
      </w:r>
    </w:p>
    <w:p w14:paraId="779C461D" w14:textId="77777777" w:rsidR="00EA2854" w:rsidRPr="00D32BC0" w:rsidRDefault="00EA2854" w:rsidP="00474910">
      <w:pPr>
        <w:rPr>
          <w:b/>
          <w:sz w:val="18"/>
          <w:szCs w:val="18"/>
        </w:rPr>
      </w:pPr>
    </w:p>
    <w:sectPr w:rsidR="00EA2854" w:rsidRPr="00D32BC0" w:rsidSect="004417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6EDC1" w14:textId="77777777" w:rsidR="00671626" w:rsidRDefault="00671626" w:rsidP="00385DA5">
      <w:pPr>
        <w:spacing w:after="0" w:line="240" w:lineRule="auto"/>
      </w:pPr>
      <w:r>
        <w:separator/>
      </w:r>
    </w:p>
  </w:endnote>
  <w:endnote w:type="continuationSeparator" w:id="0">
    <w:p w14:paraId="4F72A4D2" w14:textId="77777777" w:rsidR="00671626" w:rsidRDefault="00671626" w:rsidP="00385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06F9" w14:textId="77777777" w:rsidR="00385DA5" w:rsidRDefault="00385D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9A068" w14:textId="77777777" w:rsidR="00385DA5" w:rsidRDefault="00385D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2841B" w14:textId="77777777" w:rsidR="00385DA5" w:rsidRDefault="00385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CFD87" w14:textId="77777777" w:rsidR="00671626" w:rsidRDefault="00671626" w:rsidP="00385DA5">
      <w:pPr>
        <w:spacing w:after="0" w:line="240" w:lineRule="auto"/>
      </w:pPr>
      <w:r>
        <w:separator/>
      </w:r>
    </w:p>
  </w:footnote>
  <w:footnote w:type="continuationSeparator" w:id="0">
    <w:p w14:paraId="748BE689" w14:textId="77777777" w:rsidR="00671626" w:rsidRDefault="00671626" w:rsidP="00385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FDDC2" w14:textId="77777777" w:rsidR="00385DA5" w:rsidRDefault="00385D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27AC" w14:textId="77777777" w:rsidR="00385DA5" w:rsidRDefault="00385D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DEB51" w14:textId="77777777" w:rsidR="00385DA5" w:rsidRDefault="00385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E54"/>
    <w:multiLevelType w:val="hybridMultilevel"/>
    <w:tmpl w:val="E550E9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F394F"/>
    <w:multiLevelType w:val="hybridMultilevel"/>
    <w:tmpl w:val="F1F63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02672"/>
    <w:multiLevelType w:val="hybridMultilevel"/>
    <w:tmpl w:val="F530BD4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6B3768"/>
    <w:multiLevelType w:val="hybridMultilevel"/>
    <w:tmpl w:val="95348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9206E"/>
    <w:multiLevelType w:val="hybridMultilevel"/>
    <w:tmpl w:val="0BFAF794"/>
    <w:lvl w:ilvl="0" w:tplc="C096CCE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5" w15:restartNumberingAfterBreak="0">
    <w:nsid w:val="17821BA5"/>
    <w:multiLevelType w:val="hybridMultilevel"/>
    <w:tmpl w:val="06309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1C1A1F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5086B"/>
    <w:multiLevelType w:val="hybridMultilevel"/>
    <w:tmpl w:val="9E4437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C2343"/>
    <w:multiLevelType w:val="hybridMultilevel"/>
    <w:tmpl w:val="E3E0B524"/>
    <w:lvl w:ilvl="0" w:tplc="3698BDE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225B2BF8"/>
    <w:multiLevelType w:val="hybridMultilevel"/>
    <w:tmpl w:val="B2E20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4C509F"/>
    <w:multiLevelType w:val="hybridMultilevel"/>
    <w:tmpl w:val="42481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80475"/>
    <w:multiLevelType w:val="hybridMultilevel"/>
    <w:tmpl w:val="39A834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E3D7A30"/>
    <w:multiLevelType w:val="hybridMultilevel"/>
    <w:tmpl w:val="8DFCA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47022"/>
    <w:multiLevelType w:val="hybridMultilevel"/>
    <w:tmpl w:val="8B76C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84DF8"/>
    <w:multiLevelType w:val="hybridMultilevel"/>
    <w:tmpl w:val="5C1857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FB7783"/>
    <w:multiLevelType w:val="hybridMultilevel"/>
    <w:tmpl w:val="570E4436"/>
    <w:lvl w:ilvl="0" w:tplc="8B803EA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49F6346A"/>
    <w:multiLevelType w:val="hybridMultilevel"/>
    <w:tmpl w:val="29A4D6CC"/>
    <w:lvl w:ilvl="0" w:tplc="CA747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751C2E"/>
    <w:multiLevelType w:val="hybridMultilevel"/>
    <w:tmpl w:val="BB74FF12"/>
    <w:lvl w:ilvl="0" w:tplc="5846CEC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9607C"/>
    <w:multiLevelType w:val="hybridMultilevel"/>
    <w:tmpl w:val="A49EB0E6"/>
    <w:lvl w:ilvl="0" w:tplc="B600B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71D2F8C"/>
    <w:multiLevelType w:val="hybridMultilevel"/>
    <w:tmpl w:val="5564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23872"/>
    <w:multiLevelType w:val="hybridMultilevel"/>
    <w:tmpl w:val="69D47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B050B"/>
    <w:multiLevelType w:val="hybridMultilevel"/>
    <w:tmpl w:val="8A44B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B0AE5"/>
    <w:multiLevelType w:val="hybridMultilevel"/>
    <w:tmpl w:val="E698FA7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732422"/>
    <w:multiLevelType w:val="hybridMultilevel"/>
    <w:tmpl w:val="46D84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657488"/>
    <w:multiLevelType w:val="hybridMultilevel"/>
    <w:tmpl w:val="6CA8D390"/>
    <w:lvl w:ilvl="0" w:tplc="35D46C8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5" w15:restartNumberingAfterBreak="0">
    <w:nsid w:val="6F5A1B6F"/>
    <w:multiLevelType w:val="hybridMultilevel"/>
    <w:tmpl w:val="46522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A062A"/>
    <w:multiLevelType w:val="hybridMultilevel"/>
    <w:tmpl w:val="BCE06ED2"/>
    <w:lvl w:ilvl="0" w:tplc="396AFC38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7" w15:restartNumberingAfterBreak="0">
    <w:nsid w:val="79E92EF0"/>
    <w:multiLevelType w:val="hybridMultilevel"/>
    <w:tmpl w:val="392811FA"/>
    <w:lvl w:ilvl="0" w:tplc="08C250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851474"/>
    <w:multiLevelType w:val="hybridMultilevel"/>
    <w:tmpl w:val="A23EC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569686">
    <w:abstractNumId w:val="22"/>
  </w:num>
  <w:num w:numId="2" w16cid:durableId="1649480489">
    <w:abstractNumId w:val="12"/>
  </w:num>
  <w:num w:numId="3" w16cid:durableId="1295257452">
    <w:abstractNumId w:val="3"/>
  </w:num>
  <w:num w:numId="4" w16cid:durableId="1451970563">
    <w:abstractNumId w:val="20"/>
  </w:num>
  <w:num w:numId="5" w16cid:durableId="1246719336">
    <w:abstractNumId w:val="14"/>
  </w:num>
  <w:num w:numId="6" w16cid:durableId="220289314">
    <w:abstractNumId w:val="24"/>
  </w:num>
  <w:num w:numId="7" w16cid:durableId="901255618">
    <w:abstractNumId w:val="21"/>
  </w:num>
  <w:num w:numId="8" w16cid:durableId="1774665514">
    <w:abstractNumId w:val="6"/>
  </w:num>
  <w:num w:numId="9" w16cid:durableId="1671130451">
    <w:abstractNumId w:val="19"/>
  </w:num>
  <w:num w:numId="10" w16cid:durableId="1157108874">
    <w:abstractNumId w:val="17"/>
  </w:num>
  <w:num w:numId="11" w16cid:durableId="611522396">
    <w:abstractNumId w:val="15"/>
  </w:num>
  <w:num w:numId="12" w16cid:durableId="1197616891">
    <w:abstractNumId w:val="8"/>
  </w:num>
  <w:num w:numId="13" w16cid:durableId="157426759">
    <w:abstractNumId w:val="4"/>
  </w:num>
  <w:num w:numId="14" w16cid:durableId="2125034292">
    <w:abstractNumId w:val="11"/>
  </w:num>
  <w:num w:numId="15" w16cid:durableId="1510019069">
    <w:abstractNumId w:val="26"/>
  </w:num>
  <w:num w:numId="16" w16cid:durableId="344942263">
    <w:abstractNumId w:val="0"/>
  </w:num>
  <w:num w:numId="17" w16cid:durableId="1049231537">
    <w:abstractNumId w:val="13"/>
  </w:num>
  <w:num w:numId="18" w16cid:durableId="727916347">
    <w:abstractNumId w:val="27"/>
  </w:num>
  <w:num w:numId="19" w16cid:durableId="1522358393">
    <w:abstractNumId w:val="18"/>
  </w:num>
  <w:num w:numId="20" w16cid:durableId="1809013924">
    <w:abstractNumId w:val="10"/>
  </w:num>
  <w:num w:numId="21" w16cid:durableId="1437098132">
    <w:abstractNumId w:val="1"/>
  </w:num>
  <w:num w:numId="22" w16cid:durableId="1393121681">
    <w:abstractNumId w:val="25"/>
  </w:num>
  <w:num w:numId="23" w16cid:durableId="1685280549">
    <w:abstractNumId w:val="9"/>
  </w:num>
  <w:num w:numId="24" w16cid:durableId="2119518079">
    <w:abstractNumId w:val="5"/>
  </w:num>
  <w:num w:numId="25" w16cid:durableId="419106013">
    <w:abstractNumId w:val="23"/>
  </w:num>
  <w:num w:numId="26" w16cid:durableId="709381282">
    <w:abstractNumId w:val="2"/>
  </w:num>
  <w:num w:numId="27" w16cid:durableId="860633206">
    <w:abstractNumId w:val="28"/>
  </w:num>
  <w:num w:numId="28" w16cid:durableId="1017737896">
    <w:abstractNumId w:val="16"/>
  </w:num>
  <w:num w:numId="29" w16cid:durableId="1914848523">
    <w:abstractNumId w:val="7"/>
  </w:num>
  <w:num w:numId="30" w16cid:durableId="21387149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798850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06268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17E"/>
    <w:rsid w:val="0000317E"/>
    <w:rsid w:val="00004370"/>
    <w:rsid w:val="000117F4"/>
    <w:rsid w:val="000130F6"/>
    <w:rsid w:val="000142A4"/>
    <w:rsid w:val="00017250"/>
    <w:rsid w:val="00024A5A"/>
    <w:rsid w:val="00030CE8"/>
    <w:rsid w:val="0003101C"/>
    <w:rsid w:val="000315A8"/>
    <w:rsid w:val="00034B57"/>
    <w:rsid w:val="0003551D"/>
    <w:rsid w:val="000363DC"/>
    <w:rsid w:val="00036758"/>
    <w:rsid w:val="00046E67"/>
    <w:rsid w:val="00051D44"/>
    <w:rsid w:val="00055394"/>
    <w:rsid w:val="00064236"/>
    <w:rsid w:val="00071854"/>
    <w:rsid w:val="00072725"/>
    <w:rsid w:val="00074099"/>
    <w:rsid w:val="00077185"/>
    <w:rsid w:val="00077EA7"/>
    <w:rsid w:val="00082011"/>
    <w:rsid w:val="00083813"/>
    <w:rsid w:val="0008583C"/>
    <w:rsid w:val="00091780"/>
    <w:rsid w:val="000967F3"/>
    <w:rsid w:val="000A0DE1"/>
    <w:rsid w:val="000A44C5"/>
    <w:rsid w:val="000B287D"/>
    <w:rsid w:val="000B347F"/>
    <w:rsid w:val="000B3B21"/>
    <w:rsid w:val="000B5CAE"/>
    <w:rsid w:val="000C4EAC"/>
    <w:rsid w:val="000C661A"/>
    <w:rsid w:val="000C6974"/>
    <w:rsid w:val="000C7544"/>
    <w:rsid w:val="000D1F13"/>
    <w:rsid w:val="000D7811"/>
    <w:rsid w:val="000E1444"/>
    <w:rsid w:val="000E14C3"/>
    <w:rsid w:val="000E1C8B"/>
    <w:rsid w:val="000E349C"/>
    <w:rsid w:val="000E528C"/>
    <w:rsid w:val="000E560A"/>
    <w:rsid w:val="000F47E8"/>
    <w:rsid w:val="000F7F7A"/>
    <w:rsid w:val="001039CA"/>
    <w:rsid w:val="00104577"/>
    <w:rsid w:val="001059E7"/>
    <w:rsid w:val="00106CDD"/>
    <w:rsid w:val="00111965"/>
    <w:rsid w:val="00113093"/>
    <w:rsid w:val="00117E0A"/>
    <w:rsid w:val="00120B22"/>
    <w:rsid w:val="00123C38"/>
    <w:rsid w:val="00125B1E"/>
    <w:rsid w:val="00125C91"/>
    <w:rsid w:val="00125F02"/>
    <w:rsid w:val="0012665C"/>
    <w:rsid w:val="001278E9"/>
    <w:rsid w:val="0013226F"/>
    <w:rsid w:val="00133695"/>
    <w:rsid w:val="00134105"/>
    <w:rsid w:val="00140CA9"/>
    <w:rsid w:val="001469EB"/>
    <w:rsid w:val="00146F96"/>
    <w:rsid w:val="001501E7"/>
    <w:rsid w:val="00177B6C"/>
    <w:rsid w:val="00184B7D"/>
    <w:rsid w:val="00184DDA"/>
    <w:rsid w:val="0018632F"/>
    <w:rsid w:val="001924B8"/>
    <w:rsid w:val="00196515"/>
    <w:rsid w:val="00197E40"/>
    <w:rsid w:val="001A255D"/>
    <w:rsid w:val="001A435F"/>
    <w:rsid w:val="001A5136"/>
    <w:rsid w:val="001A58CD"/>
    <w:rsid w:val="001A747B"/>
    <w:rsid w:val="001A7704"/>
    <w:rsid w:val="001B3A33"/>
    <w:rsid w:val="001B4E16"/>
    <w:rsid w:val="001B719F"/>
    <w:rsid w:val="001C6BFA"/>
    <w:rsid w:val="001D2F71"/>
    <w:rsid w:val="001D36BA"/>
    <w:rsid w:val="001D6F7E"/>
    <w:rsid w:val="001E13EC"/>
    <w:rsid w:val="001E1E8D"/>
    <w:rsid w:val="001E3D57"/>
    <w:rsid w:val="001E5C17"/>
    <w:rsid w:val="001E6F2A"/>
    <w:rsid w:val="001F1846"/>
    <w:rsid w:val="001F2C87"/>
    <w:rsid w:val="001F6C44"/>
    <w:rsid w:val="002045B8"/>
    <w:rsid w:val="00210963"/>
    <w:rsid w:val="00212DDE"/>
    <w:rsid w:val="0021592B"/>
    <w:rsid w:val="00215AE6"/>
    <w:rsid w:val="002172FF"/>
    <w:rsid w:val="00217DFD"/>
    <w:rsid w:val="002243BE"/>
    <w:rsid w:val="00227323"/>
    <w:rsid w:val="002402A8"/>
    <w:rsid w:val="002413B6"/>
    <w:rsid w:val="00245269"/>
    <w:rsid w:val="00245AA9"/>
    <w:rsid w:val="00246912"/>
    <w:rsid w:val="00255446"/>
    <w:rsid w:val="00262C0C"/>
    <w:rsid w:val="0026338F"/>
    <w:rsid w:val="0026379B"/>
    <w:rsid w:val="0027154D"/>
    <w:rsid w:val="0027171F"/>
    <w:rsid w:val="002721C0"/>
    <w:rsid w:val="0027285A"/>
    <w:rsid w:val="0028273D"/>
    <w:rsid w:val="002838C1"/>
    <w:rsid w:val="00284BA0"/>
    <w:rsid w:val="00293489"/>
    <w:rsid w:val="0029424E"/>
    <w:rsid w:val="00294E34"/>
    <w:rsid w:val="002954E2"/>
    <w:rsid w:val="002A7E83"/>
    <w:rsid w:val="002B3814"/>
    <w:rsid w:val="002B66DF"/>
    <w:rsid w:val="002B6DD5"/>
    <w:rsid w:val="002B6F1A"/>
    <w:rsid w:val="002C001C"/>
    <w:rsid w:val="002C02CF"/>
    <w:rsid w:val="002C0377"/>
    <w:rsid w:val="002C65BE"/>
    <w:rsid w:val="002D2810"/>
    <w:rsid w:val="002D59BE"/>
    <w:rsid w:val="002D6264"/>
    <w:rsid w:val="002E08B9"/>
    <w:rsid w:val="002E1972"/>
    <w:rsid w:val="002E31E5"/>
    <w:rsid w:val="002E33DC"/>
    <w:rsid w:val="002E7AF5"/>
    <w:rsid w:val="002F405C"/>
    <w:rsid w:val="002F57D2"/>
    <w:rsid w:val="002F712B"/>
    <w:rsid w:val="003016E8"/>
    <w:rsid w:val="003047FF"/>
    <w:rsid w:val="00304F20"/>
    <w:rsid w:val="00306EF9"/>
    <w:rsid w:val="003109F7"/>
    <w:rsid w:val="00312329"/>
    <w:rsid w:val="0031470D"/>
    <w:rsid w:val="003161C6"/>
    <w:rsid w:val="00317A36"/>
    <w:rsid w:val="00320FFB"/>
    <w:rsid w:val="00321364"/>
    <w:rsid w:val="00322AA2"/>
    <w:rsid w:val="00323E6C"/>
    <w:rsid w:val="00333AC8"/>
    <w:rsid w:val="0033621C"/>
    <w:rsid w:val="00336BFF"/>
    <w:rsid w:val="00337B2C"/>
    <w:rsid w:val="0034224E"/>
    <w:rsid w:val="00351AE8"/>
    <w:rsid w:val="00355DE9"/>
    <w:rsid w:val="00357CCC"/>
    <w:rsid w:val="00372AA0"/>
    <w:rsid w:val="0037351B"/>
    <w:rsid w:val="00375E7A"/>
    <w:rsid w:val="00375ECD"/>
    <w:rsid w:val="00380830"/>
    <w:rsid w:val="00385DA5"/>
    <w:rsid w:val="003869A2"/>
    <w:rsid w:val="00386C95"/>
    <w:rsid w:val="003900CC"/>
    <w:rsid w:val="003944EA"/>
    <w:rsid w:val="00397391"/>
    <w:rsid w:val="003A015C"/>
    <w:rsid w:val="003A4B6D"/>
    <w:rsid w:val="003B515D"/>
    <w:rsid w:val="003B6D1E"/>
    <w:rsid w:val="003B7823"/>
    <w:rsid w:val="003D057E"/>
    <w:rsid w:val="003D0E41"/>
    <w:rsid w:val="003D42B0"/>
    <w:rsid w:val="003D6F98"/>
    <w:rsid w:val="003E1DE9"/>
    <w:rsid w:val="003E1EAE"/>
    <w:rsid w:val="003E2C98"/>
    <w:rsid w:val="003E4049"/>
    <w:rsid w:val="00401A51"/>
    <w:rsid w:val="00405496"/>
    <w:rsid w:val="00405CED"/>
    <w:rsid w:val="004068DC"/>
    <w:rsid w:val="00422531"/>
    <w:rsid w:val="00422FAD"/>
    <w:rsid w:val="004278CB"/>
    <w:rsid w:val="00431A39"/>
    <w:rsid w:val="0043512E"/>
    <w:rsid w:val="0044173A"/>
    <w:rsid w:val="0044266B"/>
    <w:rsid w:val="0045737F"/>
    <w:rsid w:val="004579DD"/>
    <w:rsid w:val="0046250A"/>
    <w:rsid w:val="00463B4A"/>
    <w:rsid w:val="00465B26"/>
    <w:rsid w:val="00472A48"/>
    <w:rsid w:val="00473686"/>
    <w:rsid w:val="00474905"/>
    <w:rsid w:val="00474910"/>
    <w:rsid w:val="00475837"/>
    <w:rsid w:val="004766CF"/>
    <w:rsid w:val="004829D9"/>
    <w:rsid w:val="00483094"/>
    <w:rsid w:val="00483437"/>
    <w:rsid w:val="00484B4E"/>
    <w:rsid w:val="004919E3"/>
    <w:rsid w:val="00492E5D"/>
    <w:rsid w:val="004946A6"/>
    <w:rsid w:val="004A117F"/>
    <w:rsid w:val="004A28DE"/>
    <w:rsid w:val="004A45EB"/>
    <w:rsid w:val="004A4DFA"/>
    <w:rsid w:val="004A538C"/>
    <w:rsid w:val="004A5D5B"/>
    <w:rsid w:val="004B26C3"/>
    <w:rsid w:val="004B3A01"/>
    <w:rsid w:val="004B6D67"/>
    <w:rsid w:val="004B6E64"/>
    <w:rsid w:val="004B7DB9"/>
    <w:rsid w:val="004C3669"/>
    <w:rsid w:val="004C7925"/>
    <w:rsid w:val="004D3FA7"/>
    <w:rsid w:val="004E2A83"/>
    <w:rsid w:val="004E55BA"/>
    <w:rsid w:val="004F065B"/>
    <w:rsid w:val="0050172C"/>
    <w:rsid w:val="00502D31"/>
    <w:rsid w:val="005032F1"/>
    <w:rsid w:val="00503459"/>
    <w:rsid w:val="00503571"/>
    <w:rsid w:val="00503CB9"/>
    <w:rsid w:val="0051041C"/>
    <w:rsid w:val="00510E09"/>
    <w:rsid w:val="0051388C"/>
    <w:rsid w:val="0051645A"/>
    <w:rsid w:val="00516CAC"/>
    <w:rsid w:val="005222CC"/>
    <w:rsid w:val="00522750"/>
    <w:rsid w:val="00524F33"/>
    <w:rsid w:val="00530DE8"/>
    <w:rsid w:val="00531202"/>
    <w:rsid w:val="00531E25"/>
    <w:rsid w:val="005324A6"/>
    <w:rsid w:val="00533A01"/>
    <w:rsid w:val="005345AC"/>
    <w:rsid w:val="00540088"/>
    <w:rsid w:val="00541CAC"/>
    <w:rsid w:val="00542615"/>
    <w:rsid w:val="00542D72"/>
    <w:rsid w:val="00543853"/>
    <w:rsid w:val="00552091"/>
    <w:rsid w:val="005521D5"/>
    <w:rsid w:val="00553E48"/>
    <w:rsid w:val="00557A5E"/>
    <w:rsid w:val="00562A33"/>
    <w:rsid w:val="00566D1C"/>
    <w:rsid w:val="00567C4B"/>
    <w:rsid w:val="005702A6"/>
    <w:rsid w:val="005752C0"/>
    <w:rsid w:val="005770B7"/>
    <w:rsid w:val="005825E8"/>
    <w:rsid w:val="005912F4"/>
    <w:rsid w:val="00593A79"/>
    <w:rsid w:val="00594696"/>
    <w:rsid w:val="005A014F"/>
    <w:rsid w:val="005A2614"/>
    <w:rsid w:val="005A3E30"/>
    <w:rsid w:val="005A5711"/>
    <w:rsid w:val="005A5DFB"/>
    <w:rsid w:val="005B1B86"/>
    <w:rsid w:val="005B2DBA"/>
    <w:rsid w:val="005B6212"/>
    <w:rsid w:val="005B7A8B"/>
    <w:rsid w:val="005C0965"/>
    <w:rsid w:val="005C2133"/>
    <w:rsid w:val="005C2429"/>
    <w:rsid w:val="005C2D76"/>
    <w:rsid w:val="005C302F"/>
    <w:rsid w:val="005D0B44"/>
    <w:rsid w:val="005D0ED4"/>
    <w:rsid w:val="005D0F46"/>
    <w:rsid w:val="005D105B"/>
    <w:rsid w:val="005D4A95"/>
    <w:rsid w:val="005D5025"/>
    <w:rsid w:val="005E0584"/>
    <w:rsid w:val="005E2090"/>
    <w:rsid w:val="005E357E"/>
    <w:rsid w:val="005E4E7D"/>
    <w:rsid w:val="005E6B68"/>
    <w:rsid w:val="005E6C82"/>
    <w:rsid w:val="005F2011"/>
    <w:rsid w:val="005F4AC4"/>
    <w:rsid w:val="005F696A"/>
    <w:rsid w:val="005F6ECB"/>
    <w:rsid w:val="006000A2"/>
    <w:rsid w:val="00605378"/>
    <w:rsid w:val="006064B1"/>
    <w:rsid w:val="00610CD8"/>
    <w:rsid w:val="006144BD"/>
    <w:rsid w:val="00615572"/>
    <w:rsid w:val="006207FF"/>
    <w:rsid w:val="00621D00"/>
    <w:rsid w:val="00622E2F"/>
    <w:rsid w:val="0062404F"/>
    <w:rsid w:val="00627E8F"/>
    <w:rsid w:val="00630EC5"/>
    <w:rsid w:val="00630F39"/>
    <w:rsid w:val="006314CE"/>
    <w:rsid w:val="00640093"/>
    <w:rsid w:val="0064106A"/>
    <w:rsid w:val="00644949"/>
    <w:rsid w:val="006457CB"/>
    <w:rsid w:val="0065029C"/>
    <w:rsid w:val="00652393"/>
    <w:rsid w:val="006524AD"/>
    <w:rsid w:val="00656385"/>
    <w:rsid w:val="006573D5"/>
    <w:rsid w:val="00657E46"/>
    <w:rsid w:val="00662FAB"/>
    <w:rsid w:val="0066589E"/>
    <w:rsid w:val="006714A0"/>
    <w:rsid w:val="00671626"/>
    <w:rsid w:val="0067770C"/>
    <w:rsid w:val="00677C45"/>
    <w:rsid w:val="00683C89"/>
    <w:rsid w:val="006848B7"/>
    <w:rsid w:val="00685251"/>
    <w:rsid w:val="00686975"/>
    <w:rsid w:val="00686BB0"/>
    <w:rsid w:val="00686F40"/>
    <w:rsid w:val="0069086F"/>
    <w:rsid w:val="00692D00"/>
    <w:rsid w:val="00695887"/>
    <w:rsid w:val="00695C50"/>
    <w:rsid w:val="00697794"/>
    <w:rsid w:val="00697F58"/>
    <w:rsid w:val="006A1E2D"/>
    <w:rsid w:val="006A2A43"/>
    <w:rsid w:val="006A406E"/>
    <w:rsid w:val="006A7FD8"/>
    <w:rsid w:val="006B1450"/>
    <w:rsid w:val="006B14FA"/>
    <w:rsid w:val="006B22D5"/>
    <w:rsid w:val="006B2C47"/>
    <w:rsid w:val="006B4510"/>
    <w:rsid w:val="006B67C4"/>
    <w:rsid w:val="006C20E0"/>
    <w:rsid w:val="006C2A44"/>
    <w:rsid w:val="006C591D"/>
    <w:rsid w:val="006C5EA6"/>
    <w:rsid w:val="006C76F9"/>
    <w:rsid w:val="006D5027"/>
    <w:rsid w:val="006D75AF"/>
    <w:rsid w:val="006E222E"/>
    <w:rsid w:val="006E2C27"/>
    <w:rsid w:val="006E3765"/>
    <w:rsid w:val="006E527F"/>
    <w:rsid w:val="006F04EF"/>
    <w:rsid w:val="006F2698"/>
    <w:rsid w:val="006F34FC"/>
    <w:rsid w:val="006F3A2F"/>
    <w:rsid w:val="006F3F9B"/>
    <w:rsid w:val="00700D83"/>
    <w:rsid w:val="00705B23"/>
    <w:rsid w:val="00706765"/>
    <w:rsid w:val="0070776F"/>
    <w:rsid w:val="00712EDF"/>
    <w:rsid w:val="007130A8"/>
    <w:rsid w:val="00713FF6"/>
    <w:rsid w:val="00714B50"/>
    <w:rsid w:val="00715254"/>
    <w:rsid w:val="007176A2"/>
    <w:rsid w:val="007203A9"/>
    <w:rsid w:val="00720E3B"/>
    <w:rsid w:val="00723DE4"/>
    <w:rsid w:val="007271EB"/>
    <w:rsid w:val="00732594"/>
    <w:rsid w:val="00733750"/>
    <w:rsid w:val="0073751B"/>
    <w:rsid w:val="00737A09"/>
    <w:rsid w:val="0074250B"/>
    <w:rsid w:val="00742BC8"/>
    <w:rsid w:val="00744976"/>
    <w:rsid w:val="00746340"/>
    <w:rsid w:val="007478DF"/>
    <w:rsid w:val="007504FA"/>
    <w:rsid w:val="00753636"/>
    <w:rsid w:val="00757E58"/>
    <w:rsid w:val="00760B70"/>
    <w:rsid w:val="00762791"/>
    <w:rsid w:val="00764398"/>
    <w:rsid w:val="007648E2"/>
    <w:rsid w:val="007676D9"/>
    <w:rsid w:val="0077098F"/>
    <w:rsid w:val="00781C9A"/>
    <w:rsid w:val="00784436"/>
    <w:rsid w:val="007878DD"/>
    <w:rsid w:val="00790655"/>
    <w:rsid w:val="007910D9"/>
    <w:rsid w:val="0079189F"/>
    <w:rsid w:val="0079638B"/>
    <w:rsid w:val="007A1A87"/>
    <w:rsid w:val="007A1F99"/>
    <w:rsid w:val="007A28EE"/>
    <w:rsid w:val="007A3776"/>
    <w:rsid w:val="007A4CC8"/>
    <w:rsid w:val="007B1B8A"/>
    <w:rsid w:val="007B2FF9"/>
    <w:rsid w:val="007B3FDD"/>
    <w:rsid w:val="007B5845"/>
    <w:rsid w:val="007B6350"/>
    <w:rsid w:val="007C1A73"/>
    <w:rsid w:val="007C4A9C"/>
    <w:rsid w:val="007C75C5"/>
    <w:rsid w:val="007C7FE4"/>
    <w:rsid w:val="007D1895"/>
    <w:rsid w:val="007D1D7D"/>
    <w:rsid w:val="007D1E84"/>
    <w:rsid w:val="007D2983"/>
    <w:rsid w:val="007D4A37"/>
    <w:rsid w:val="007D5174"/>
    <w:rsid w:val="007E3A92"/>
    <w:rsid w:val="007E4841"/>
    <w:rsid w:val="007E5624"/>
    <w:rsid w:val="007F04FF"/>
    <w:rsid w:val="007F485E"/>
    <w:rsid w:val="007F581D"/>
    <w:rsid w:val="007F69D1"/>
    <w:rsid w:val="007F7C31"/>
    <w:rsid w:val="007F7F62"/>
    <w:rsid w:val="00803594"/>
    <w:rsid w:val="00803BFA"/>
    <w:rsid w:val="00805D78"/>
    <w:rsid w:val="008138CD"/>
    <w:rsid w:val="00814B95"/>
    <w:rsid w:val="0081524B"/>
    <w:rsid w:val="00821924"/>
    <w:rsid w:val="00823125"/>
    <w:rsid w:val="00827359"/>
    <w:rsid w:val="00830A48"/>
    <w:rsid w:val="0083565E"/>
    <w:rsid w:val="00836987"/>
    <w:rsid w:val="00843A1B"/>
    <w:rsid w:val="00845787"/>
    <w:rsid w:val="00850968"/>
    <w:rsid w:val="0085501F"/>
    <w:rsid w:val="008602C6"/>
    <w:rsid w:val="00864164"/>
    <w:rsid w:val="00864A21"/>
    <w:rsid w:val="00865ACD"/>
    <w:rsid w:val="00865F11"/>
    <w:rsid w:val="0086675C"/>
    <w:rsid w:val="00871C61"/>
    <w:rsid w:val="0087225F"/>
    <w:rsid w:val="00872701"/>
    <w:rsid w:val="00872B61"/>
    <w:rsid w:val="008747A4"/>
    <w:rsid w:val="008750B1"/>
    <w:rsid w:val="00882816"/>
    <w:rsid w:val="00883480"/>
    <w:rsid w:val="00893C60"/>
    <w:rsid w:val="00893D4C"/>
    <w:rsid w:val="008A12BE"/>
    <w:rsid w:val="008A2DD6"/>
    <w:rsid w:val="008A37BE"/>
    <w:rsid w:val="008A63AA"/>
    <w:rsid w:val="008A717F"/>
    <w:rsid w:val="008B2F23"/>
    <w:rsid w:val="008B4059"/>
    <w:rsid w:val="008B64A5"/>
    <w:rsid w:val="008B65EA"/>
    <w:rsid w:val="008C01AB"/>
    <w:rsid w:val="008C0429"/>
    <w:rsid w:val="008C1417"/>
    <w:rsid w:val="008C1B73"/>
    <w:rsid w:val="008C26E1"/>
    <w:rsid w:val="008C4CE8"/>
    <w:rsid w:val="008C5822"/>
    <w:rsid w:val="008D217C"/>
    <w:rsid w:val="008D44FD"/>
    <w:rsid w:val="008D4C4D"/>
    <w:rsid w:val="008D6CE7"/>
    <w:rsid w:val="008D73EC"/>
    <w:rsid w:val="008E0010"/>
    <w:rsid w:val="008E05F7"/>
    <w:rsid w:val="008E0AD6"/>
    <w:rsid w:val="008E16D2"/>
    <w:rsid w:val="008E5E2B"/>
    <w:rsid w:val="008F0364"/>
    <w:rsid w:val="008F312A"/>
    <w:rsid w:val="008F4BB6"/>
    <w:rsid w:val="008F4F45"/>
    <w:rsid w:val="008F68DF"/>
    <w:rsid w:val="0090097F"/>
    <w:rsid w:val="0090155E"/>
    <w:rsid w:val="009020B7"/>
    <w:rsid w:val="00903693"/>
    <w:rsid w:val="00905379"/>
    <w:rsid w:val="00906AFF"/>
    <w:rsid w:val="00907E04"/>
    <w:rsid w:val="0091071A"/>
    <w:rsid w:val="00911929"/>
    <w:rsid w:val="00914421"/>
    <w:rsid w:val="00916431"/>
    <w:rsid w:val="00917902"/>
    <w:rsid w:val="00921681"/>
    <w:rsid w:val="0092269E"/>
    <w:rsid w:val="0092302A"/>
    <w:rsid w:val="00923584"/>
    <w:rsid w:val="00932646"/>
    <w:rsid w:val="00940C90"/>
    <w:rsid w:val="00940E83"/>
    <w:rsid w:val="0094198A"/>
    <w:rsid w:val="009432C2"/>
    <w:rsid w:val="00943B20"/>
    <w:rsid w:val="00943CD8"/>
    <w:rsid w:val="009468DF"/>
    <w:rsid w:val="0094701F"/>
    <w:rsid w:val="00953F32"/>
    <w:rsid w:val="0096088F"/>
    <w:rsid w:val="00971BF2"/>
    <w:rsid w:val="009720DB"/>
    <w:rsid w:val="00973158"/>
    <w:rsid w:val="00976BEC"/>
    <w:rsid w:val="00976EB5"/>
    <w:rsid w:val="0098662F"/>
    <w:rsid w:val="00986805"/>
    <w:rsid w:val="009901B9"/>
    <w:rsid w:val="00991AB6"/>
    <w:rsid w:val="009929A5"/>
    <w:rsid w:val="009955D3"/>
    <w:rsid w:val="00996311"/>
    <w:rsid w:val="00996864"/>
    <w:rsid w:val="00996F31"/>
    <w:rsid w:val="00997C31"/>
    <w:rsid w:val="009A6E8B"/>
    <w:rsid w:val="009B00A5"/>
    <w:rsid w:val="009B3586"/>
    <w:rsid w:val="009B388C"/>
    <w:rsid w:val="009B5E2C"/>
    <w:rsid w:val="009B78E1"/>
    <w:rsid w:val="009C0C2D"/>
    <w:rsid w:val="009C1F1C"/>
    <w:rsid w:val="009C22A2"/>
    <w:rsid w:val="009C544C"/>
    <w:rsid w:val="009C6AEA"/>
    <w:rsid w:val="009D0578"/>
    <w:rsid w:val="009D0658"/>
    <w:rsid w:val="009D0D0B"/>
    <w:rsid w:val="009D6B6E"/>
    <w:rsid w:val="009E0A68"/>
    <w:rsid w:val="009E1168"/>
    <w:rsid w:val="009F0389"/>
    <w:rsid w:val="009F697A"/>
    <w:rsid w:val="009F7546"/>
    <w:rsid w:val="00A00CED"/>
    <w:rsid w:val="00A00E02"/>
    <w:rsid w:val="00A0324E"/>
    <w:rsid w:val="00A116A3"/>
    <w:rsid w:val="00A16009"/>
    <w:rsid w:val="00A22AE9"/>
    <w:rsid w:val="00A2420D"/>
    <w:rsid w:val="00A2456F"/>
    <w:rsid w:val="00A253C4"/>
    <w:rsid w:val="00A2782C"/>
    <w:rsid w:val="00A30C0C"/>
    <w:rsid w:val="00A33323"/>
    <w:rsid w:val="00A46DC0"/>
    <w:rsid w:val="00A52548"/>
    <w:rsid w:val="00A527FF"/>
    <w:rsid w:val="00A542DD"/>
    <w:rsid w:val="00A56322"/>
    <w:rsid w:val="00A64B4E"/>
    <w:rsid w:val="00A735C8"/>
    <w:rsid w:val="00A77DA1"/>
    <w:rsid w:val="00A808C3"/>
    <w:rsid w:val="00A8151F"/>
    <w:rsid w:val="00A83EF0"/>
    <w:rsid w:val="00A86B08"/>
    <w:rsid w:val="00A94700"/>
    <w:rsid w:val="00A96E0D"/>
    <w:rsid w:val="00AA06C7"/>
    <w:rsid w:val="00AB24B2"/>
    <w:rsid w:val="00AB4C49"/>
    <w:rsid w:val="00AC2594"/>
    <w:rsid w:val="00AC3A9B"/>
    <w:rsid w:val="00AD025F"/>
    <w:rsid w:val="00AD28D9"/>
    <w:rsid w:val="00AD7A45"/>
    <w:rsid w:val="00AE0AF6"/>
    <w:rsid w:val="00AE3A40"/>
    <w:rsid w:val="00AE74F9"/>
    <w:rsid w:val="00AF3659"/>
    <w:rsid w:val="00AF4432"/>
    <w:rsid w:val="00B01D4A"/>
    <w:rsid w:val="00B06029"/>
    <w:rsid w:val="00B103A9"/>
    <w:rsid w:val="00B13229"/>
    <w:rsid w:val="00B1525C"/>
    <w:rsid w:val="00B1528F"/>
    <w:rsid w:val="00B15F68"/>
    <w:rsid w:val="00B258C2"/>
    <w:rsid w:val="00B32859"/>
    <w:rsid w:val="00B34716"/>
    <w:rsid w:val="00B36AC5"/>
    <w:rsid w:val="00B371F0"/>
    <w:rsid w:val="00B40331"/>
    <w:rsid w:val="00B40D58"/>
    <w:rsid w:val="00B433FA"/>
    <w:rsid w:val="00B44517"/>
    <w:rsid w:val="00B452A6"/>
    <w:rsid w:val="00B464CD"/>
    <w:rsid w:val="00B467A0"/>
    <w:rsid w:val="00B47340"/>
    <w:rsid w:val="00B47FEF"/>
    <w:rsid w:val="00B510D2"/>
    <w:rsid w:val="00B51600"/>
    <w:rsid w:val="00B57653"/>
    <w:rsid w:val="00B66503"/>
    <w:rsid w:val="00B67848"/>
    <w:rsid w:val="00B67875"/>
    <w:rsid w:val="00B67931"/>
    <w:rsid w:val="00B73997"/>
    <w:rsid w:val="00B746E3"/>
    <w:rsid w:val="00B7749E"/>
    <w:rsid w:val="00B8025D"/>
    <w:rsid w:val="00B83BBE"/>
    <w:rsid w:val="00B91224"/>
    <w:rsid w:val="00B934E5"/>
    <w:rsid w:val="00B94C1A"/>
    <w:rsid w:val="00B94C84"/>
    <w:rsid w:val="00BA06C2"/>
    <w:rsid w:val="00BB1267"/>
    <w:rsid w:val="00BB2463"/>
    <w:rsid w:val="00BB586C"/>
    <w:rsid w:val="00BC0D81"/>
    <w:rsid w:val="00BC2A02"/>
    <w:rsid w:val="00BC3BFC"/>
    <w:rsid w:val="00BD0B38"/>
    <w:rsid w:val="00BD2F2D"/>
    <w:rsid w:val="00BD50E8"/>
    <w:rsid w:val="00BD55FE"/>
    <w:rsid w:val="00BD5D52"/>
    <w:rsid w:val="00BE5852"/>
    <w:rsid w:val="00BE6CD2"/>
    <w:rsid w:val="00BF1CB0"/>
    <w:rsid w:val="00BF2749"/>
    <w:rsid w:val="00C00387"/>
    <w:rsid w:val="00C03ABA"/>
    <w:rsid w:val="00C04857"/>
    <w:rsid w:val="00C04B30"/>
    <w:rsid w:val="00C0671C"/>
    <w:rsid w:val="00C06B5C"/>
    <w:rsid w:val="00C13A2F"/>
    <w:rsid w:val="00C15B62"/>
    <w:rsid w:val="00C17077"/>
    <w:rsid w:val="00C246A9"/>
    <w:rsid w:val="00C266EC"/>
    <w:rsid w:val="00C31750"/>
    <w:rsid w:val="00C36C6C"/>
    <w:rsid w:val="00C4193B"/>
    <w:rsid w:val="00C41E27"/>
    <w:rsid w:val="00C42946"/>
    <w:rsid w:val="00C4792E"/>
    <w:rsid w:val="00C5143D"/>
    <w:rsid w:val="00C55386"/>
    <w:rsid w:val="00C607E0"/>
    <w:rsid w:val="00C6125C"/>
    <w:rsid w:val="00C61A95"/>
    <w:rsid w:val="00C64D7C"/>
    <w:rsid w:val="00C664CA"/>
    <w:rsid w:val="00C67D52"/>
    <w:rsid w:val="00C71EAC"/>
    <w:rsid w:val="00C72C9C"/>
    <w:rsid w:val="00C74AF7"/>
    <w:rsid w:val="00C752E0"/>
    <w:rsid w:val="00C766C2"/>
    <w:rsid w:val="00C843A9"/>
    <w:rsid w:val="00C909AF"/>
    <w:rsid w:val="00C9198C"/>
    <w:rsid w:val="00C94066"/>
    <w:rsid w:val="00C979A2"/>
    <w:rsid w:val="00CA0933"/>
    <w:rsid w:val="00CA206D"/>
    <w:rsid w:val="00CA2AF1"/>
    <w:rsid w:val="00CA7632"/>
    <w:rsid w:val="00CA7E37"/>
    <w:rsid w:val="00CB3BB2"/>
    <w:rsid w:val="00CB4462"/>
    <w:rsid w:val="00CB73B0"/>
    <w:rsid w:val="00CB7A01"/>
    <w:rsid w:val="00CC5BAA"/>
    <w:rsid w:val="00CC69AB"/>
    <w:rsid w:val="00CD12BC"/>
    <w:rsid w:val="00CD262B"/>
    <w:rsid w:val="00CD3FEF"/>
    <w:rsid w:val="00CD4BD2"/>
    <w:rsid w:val="00CD605E"/>
    <w:rsid w:val="00CE18A6"/>
    <w:rsid w:val="00CE3BAE"/>
    <w:rsid w:val="00CE537F"/>
    <w:rsid w:val="00CE5DC4"/>
    <w:rsid w:val="00CF0053"/>
    <w:rsid w:val="00CF1828"/>
    <w:rsid w:val="00CF2117"/>
    <w:rsid w:val="00CF3703"/>
    <w:rsid w:val="00D13761"/>
    <w:rsid w:val="00D139D0"/>
    <w:rsid w:val="00D1537F"/>
    <w:rsid w:val="00D2006A"/>
    <w:rsid w:val="00D2301E"/>
    <w:rsid w:val="00D231D1"/>
    <w:rsid w:val="00D2538C"/>
    <w:rsid w:val="00D30B0F"/>
    <w:rsid w:val="00D32BC0"/>
    <w:rsid w:val="00D340A6"/>
    <w:rsid w:val="00D4104E"/>
    <w:rsid w:val="00D431DE"/>
    <w:rsid w:val="00D4790A"/>
    <w:rsid w:val="00D50777"/>
    <w:rsid w:val="00D52A6D"/>
    <w:rsid w:val="00D5380F"/>
    <w:rsid w:val="00D56109"/>
    <w:rsid w:val="00D57FA1"/>
    <w:rsid w:val="00D60A90"/>
    <w:rsid w:val="00D60FE9"/>
    <w:rsid w:val="00D6374D"/>
    <w:rsid w:val="00D70EB5"/>
    <w:rsid w:val="00D7527A"/>
    <w:rsid w:val="00D7531B"/>
    <w:rsid w:val="00D80A5F"/>
    <w:rsid w:val="00D81162"/>
    <w:rsid w:val="00D82AC4"/>
    <w:rsid w:val="00D859DB"/>
    <w:rsid w:val="00D8730A"/>
    <w:rsid w:val="00D90375"/>
    <w:rsid w:val="00D90E1B"/>
    <w:rsid w:val="00D9254F"/>
    <w:rsid w:val="00D928C4"/>
    <w:rsid w:val="00D92FE7"/>
    <w:rsid w:val="00D937F8"/>
    <w:rsid w:val="00D944B8"/>
    <w:rsid w:val="00D95CCA"/>
    <w:rsid w:val="00D95FB7"/>
    <w:rsid w:val="00D978CB"/>
    <w:rsid w:val="00DA2BC4"/>
    <w:rsid w:val="00DA46D1"/>
    <w:rsid w:val="00DA66EF"/>
    <w:rsid w:val="00DA7DDD"/>
    <w:rsid w:val="00DB06C1"/>
    <w:rsid w:val="00DB1481"/>
    <w:rsid w:val="00DB524D"/>
    <w:rsid w:val="00DB648E"/>
    <w:rsid w:val="00DB765F"/>
    <w:rsid w:val="00DB7EA3"/>
    <w:rsid w:val="00DC2EF5"/>
    <w:rsid w:val="00DD316E"/>
    <w:rsid w:val="00DD51D4"/>
    <w:rsid w:val="00DD7C69"/>
    <w:rsid w:val="00DE0871"/>
    <w:rsid w:val="00DE0E94"/>
    <w:rsid w:val="00DE6076"/>
    <w:rsid w:val="00DF5CDD"/>
    <w:rsid w:val="00DF63FC"/>
    <w:rsid w:val="00DF7F5B"/>
    <w:rsid w:val="00E00686"/>
    <w:rsid w:val="00E03CA5"/>
    <w:rsid w:val="00E0411F"/>
    <w:rsid w:val="00E0657C"/>
    <w:rsid w:val="00E110BD"/>
    <w:rsid w:val="00E13206"/>
    <w:rsid w:val="00E16DD9"/>
    <w:rsid w:val="00E201E4"/>
    <w:rsid w:val="00E21F39"/>
    <w:rsid w:val="00E22055"/>
    <w:rsid w:val="00E24ADB"/>
    <w:rsid w:val="00E255B1"/>
    <w:rsid w:val="00E2567E"/>
    <w:rsid w:val="00E26D5A"/>
    <w:rsid w:val="00E3193D"/>
    <w:rsid w:val="00E32765"/>
    <w:rsid w:val="00E33CDB"/>
    <w:rsid w:val="00E33D45"/>
    <w:rsid w:val="00E354F0"/>
    <w:rsid w:val="00E3584D"/>
    <w:rsid w:val="00E370EF"/>
    <w:rsid w:val="00E376A4"/>
    <w:rsid w:val="00E40969"/>
    <w:rsid w:val="00E40A6A"/>
    <w:rsid w:val="00E41DE9"/>
    <w:rsid w:val="00E436F0"/>
    <w:rsid w:val="00E46B92"/>
    <w:rsid w:val="00E471FA"/>
    <w:rsid w:val="00E47AE1"/>
    <w:rsid w:val="00E5052D"/>
    <w:rsid w:val="00E647C0"/>
    <w:rsid w:val="00E73574"/>
    <w:rsid w:val="00E76C54"/>
    <w:rsid w:val="00E84BF8"/>
    <w:rsid w:val="00E86148"/>
    <w:rsid w:val="00E91C03"/>
    <w:rsid w:val="00E92DBC"/>
    <w:rsid w:val="00E9342E"/>
    <w:rsid w:val="00E947FF"/>
    <w:rsid w:val="00EA0361"/>
    <w:rsid w:val="00EA2854"/>
    <w:rsid w:val="00EB0DC4"/>
    <w:rsid w:val="00EB0FAB"/>
    <w:rsid w:val="00EB35D9"/>
    <w:rsid w:val="00EB54FF"/>
    <w:rsid w:val="00EB6C8A"/>
    <w:rsid w:val="00EB6CBD"/>
    <w:rsid w:val="00EC0C66"/>
    <w:rsid w:val="00EC3B3C"/>
    <w:rsid w:val="00EC3B3D"/>
    <w:rsid w:val="00EC63AC"/>
    <w:rsid w:val="00EC75E8"/>
    <w:rsid w:val="00ED10D2"/>
    <w:rsid w:val="00ED2049"/>
    <w:rsid w:val="00ED2497"/>
    <w:rsid w:val="00ED3E04"/>
    <w:rsid w:val="00ED665A"/>
    <w:rsid w:val="00ED72F8"/>
    <w:rsid w:val="00EE17EF"/>
    <w:rsid w:val="00EE3F15"/>
    <w:rsid w:val="00EF7B79"/>
    <w:rsid w:val="00F0025A"/>
    <w:rsid w:val="00F105AC"/>
    <w:rsid w:val="00F109DD"/>
    <w:rsid w:val="00F12321"/>
    <w:rsid w:val="00F163D4"/>
    <w:rsid w:val="00F171EF"/>
    <w:rsid w:val="00F24193"/>
    <w:rsid w:val="00F31E1B"/>
    <w:rsid w:val="00F32DF5"/>
    <w:rsid w:val="00F33425"/>
    <w:rsid w:val="00F34101"/>
    <w:rsid w:val="00F34D8D"/>
    <w:rsid w:val="00F366AD"/>
    <w:rsid w:val="00F41257"/>
    <w:rsid w:val="00F42F5F"/>
    <w:rsid w:val="00F45C16"/>
    <w:rsid w:val="00F5051A"/>
    <w:rsid w:val="00F50F20"/>
    <w:rsid w:val="00F52CEB"/>
    <w:rsid w:val="00F54EDD"/>
    <w:rsid w:val="00F5500C"/>
    <w:rsid w:val="00F56901"/>
    <w:rsid w:val="00F62468"/>
    <w:rsid w:val="00F64AC2"/>
    <w:rsid w:val="00F64F67"/>
    <w:rsid w:val="00F67C76"/>
    <w:rsid w:val="00F70C20"/>
    <w:rsid w:val="00F71161"/>
    <w:rsid w:val="00F73D38"/>
    <w:rsid w:val="00F74244"/>
    <w:rsid w:val="00F75394"/>
    <w:rsid w:val="00F7617B"/>
    <w:rsid w:val="00F803FE"/>
    <w:rsid w:val="00F84005"/>
    <w:rsid w:val="00F84255"/>
    <w:rsid w:val="00F8510E"/>
    <w:rsid w:val="00F96AD1"/>
    <w:rsid w:val="00FA36E7"/>
    <w:rsid w:val="00FA7766"/>
    <w:rsid w:val="00FB0845"/>
    <w:rsid w:val="00FB2C4C"/>
    <w:rsid w:val="00FB6FD8"/>
    <w:rsid w:val="00FC193F"/>
    <w:rsid w:val="00FC371F"/>
    <w:rsid w:val="00FC434F"/>
    <w:rsid w:val="00FC613A"/>
    <w:rsid w:val="00FD5C58"/>
    <w:rsid w:val="00FE4C5D"/>
    <w:rsid w:val="00FF3FE6"/>
    <w:rsid w:val="00FF69E0"/>
    <w:rsid w:val="00FF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6443B"/>
  <w15:chartTrackingRefBased/>
  <w15:docId w15:val="{31B35BB4-9142-47F6-B07B-71093406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C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1528F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567C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562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17A3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85DA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85DA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85DA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.ALLEGANY\Downloads\boftagenda%2007062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92A1D-23EF-48B6-A6E0-C69A75665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boftagenda 070626</Template>
  <TotalTime>209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OCA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Roth</dc:creator>
  <cp:keywords/>
  <cp:lastModifiedBy>Kim Roth</cp:lastModifiedBy>
  <cp:revision>5</cp:revision>
  <cp:lastPrinted>2026-10-01T17:11:00Z</cp:lastPrinted>
  <dcterms:created xsi:type="dcterms:W3CDTF">2026-09-28T19:56:00Z</dcterms:created>
  <dcterms:modified xsi:type="dcterms:W3CDTF">2026-10-02T12:55:00Z</dcterms:modified>
</cp:coreProperties>
</file>