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43D48" w14:textId="06874E7C" w:rsidR="007D5836" w:rsidRPr="00554276" w:rsidRDefault="0040674A" w:rsidP="00620AE8">
      <w:pPr>
        <w:pStyle w:val="Heading1"/>
      </w:pPr>
      <w:r>
        <w:t xml:space="preserve"> </w:t>
      </w:r>
      <w:r w:rsidR="00840508">
        <w:t>Hinsdale Town Board</w:t>
      </w:r>
    </w:p>
    <w:p w14:paraId="7E243D49" w14:textId="77777777" w:rsidR="00554276" w:rsidRPr="004B5C09" w:rsidRDefault="00554276" w:rsidP="00620AE8">
      <w:pPr>
        <w:pStyle w:val="Heading1"/>
      </w:pPr>
      <w:r w:rsidRPr="004B5C09">
        <w:t>Meeting Minutes</w:t>
      </w:r>
    </w:p>
    <w:sdt>
      <w:sdtPr>
        <w:alias w:val="Date"/>
        <w:tag w:val="Date"/>
        <w:id w:val="811033052"/>
        <w:placeholder>
          <w:docPart w:val="C8BAAC092E594384B844CBDC291B8CF8"/>
        </w:placeholder>
        <w:date w:fullDate="2026-08-10T00:00:00Z">
          <w:dateFormat w:val="MMMM d, yyyy"/>
          <w:lid w:val="en-US"/>
          <w:storeMappedDataAs w:val="dateTime"/>
          <w:calendar w:val="gregorian"/>
        </w:date>
      </w:sdtPr>
      <w:sdtEndPr/>
      <w:sdtContent>
        <w:p w14:paraId="7E243D4A" w14:textId="26D65FCB" w:rsidR="00554276" w:rsidRPr="004E227E" w:rsidRDefault="002545C7" w:rsidP="00B75CFC">
          <w:pPr>
            <w:pStyle w:val="Date"/>
          </w:pPr>
          <w:r>
            <w:t>August 1</w:t>
          </w:r>
          <w:r w:rsidR="00DA5E94">
            <w:t>0</w:t>
          </w:r>
          <w:r>
            <w:t>, 202</w:t>
          </w:r>
          <w:r w:rsidR="00DA5E94">
            <w:t>6</w:t>
          </w:r>
        </w:p>
      </w:sdtContent>
    </w:sdt>
    <w:p w14:paraId="7E243D4B" w14:textId="1888C895" w:rsidR="00554276" w:rsidRPr="004B5C09" w:rsidRDefault="009E4CA6" w:rsidP="00361DEE">
      <w:pPr>
        <w:pStyle w:val="ListParagraph"/>
      </w:pPr>
      <w:r>
        <w:t xml:space="preserve"> </w:t>
      </w:r>
      <w:r w:rsidR="0015180F" w:rsidRPr="00616B41">
        <w:t>Call</w:t>
      </w:r>
      <w:r w:rsidR="0015180F" w:rsidRPr="004B5C09">
        <w:t xml:space="preserve"> to order</w:t>
      </w:r>
    </w:p>
    <w:p w14:paraId="7E243D4C" w14:textId="127361ED" w:rsidR="0015180F" w:rsidRPr="00AE361F" w:rsidRDefault="002366A9" w:rsidP="00361DEE">
      <w:sdt>
        <w:sdtPr>
          <w:alias w:val="Name"/>
          <w:tag w:val="Name"/>
          <w:id w:val="811033081"/>
          <w:placeholder>
            <w:docPart w:val="7742BEFBA01C4C7F967052C2039D4DE9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/>
        </w:sdtPr>
        <w:sdtEndPr/>
        <w:sdtContent>
          <w:r w:rsidR="00E30ED5">
            <w:t>Supervisor</w:t>
          </w:r>
        </w:sdtContent>
      </w:sdt>
      <w:r w:rsidR="00E30ED5">
        <w:t xml:space="preserve"> Duchesne called</w:t>
      </w:r>
      <w:r w:rsidR="00F37E10">
        <w:t xml:space="preserve"> to order the</w:t>
      </w:r>
      <w:r w:rsidR="00305806">
        <w:t xml:space="preserve"> R</w:t>
      </w:r>
      <w:r w:rsidR="0015180F" w:rsidRPr="00AE361F">
        <w:t xml:space="preserve">egular meeting of the </w:t>
      </w:r>
      <w:r w:rsidR="00840508">
        <w:t>Hinsdale Town Board</w:t>
      </w:r>
      <w:r w:rsidR="0015180F" w:rsidRPr="00AE361F">
        <w:t xml:space="preserve"> at </w:t>
      </w:r>
      <w:sdt>
        <w:sdtPr>
          <w:id w:val="811033121"/>
          <w:placeholder>
            <w:docPart w:val="0C76DAE11F18480F92138C4EFB9B77E5"/>
          </w:placeholder>
        </w:sdtPr>
        <w:sdtEndPr/>
        <w:sdtContent>
          <w:r w:rsidR="006D00DD">
            <w:t>7:00</w:t>
          </w:r>
          <w:r w:rsidR="00840508">
            <w:t>pm</w:t>
          </w:r>
        </w:sdtContent>
      </w:sdt>
      <w:r w:rsidR="0015180F" w:rsidRPr="00AE361F">
        <w:t xml:space="preserve"> on </w:t>
      </w:r>
      <w:sdt>
        <w:sdtPr>
          <w:alias w:val="Date"/>
          <w:tag w:val="Date"/>
          <w:id w:val="811033147"/>
          <w:placeholder>
            <w:docPart w:val="32FB717FF4CB4C9FBA96DD91076AE21D"/>
          </w:placeholder>
          <w:date w:fullDate="2025-08-10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2545C7">
            <w:t>August 1</w:t>
          </w:r>
          <w:r w:rsidR="007F05DA">
            <w:t>0</w:t>
          </w:r>
          <w:r w:rsidR="002545C7">
            <w:t>, 2025</w:t>
          </w:r>
        </w:sdtContent>
      </w:sdt>
      <w:r w:rsidR="00361DEE">
        <w:t xml:space="preserve"> at </w:t>
      </w:r>
      <w:r w:rsidR="00691D8A">
        <w:t>the Town Board Room. The Pledge was recited</w:t>
      </w:r>
      <w:r w:rsidR="000158A0">
        <w:t>.</w:t>
      </w:r>
    </w:p>
    <w:p w14:paraId="7E243D4D" w14:textId="5283BFF0" w:rsidR="0015180F" w:rsidRPr="004B5C09" w:rsidRDefault="009E4CA6" w:rsidP="00361DEE">
      <w:pPr>
        <w:pStyle w:val="ListParagraph"/>
      </w:pPr>
      <w:r>
        <w:t xml:space="preserve"> </w:t>
      </w:r>
      <w:r w:rsidR="0015180F" w:rsidRPr="004B5C09">
        <w:t xml:space="preserve">Roll </w:t>
      </w:r>
      <w:r w:rsidR="006928C1">
        <w:t>c</w:t>
      </w:r>
      <w:r w:rsidR="0015180F" w:rsidRPr="004B5C09">
        <w:t>all</w:t>
      </w:r>
    </w:p>
    <w:p w14:paraId="7E243D4E" w14:textId="7299C8EB" w:rsidR="002965A6" w:rsidRDefault="0015180F" w:rsidP="002965A6">
      <w:pPr>
        <w:ind w:left="0"/>
      </w:pPr>
      <w:r>
        <w:t xml:space="preserve"> The following </w:t>
      </w:r>
      <w:r w:rsidR="006928C1">
        <w:t>persons</w:t>
      </w:r>
      <w:r>
        <w:t xml:space="preserve"> were present:</w:t>
      </w:r>
      <w:r w:rsidR="00AE31C4">
        <w:t xml:space="preserve"> </w:t>
      </w:r>
      <w:r w:rsidR="007F05DA">
        <w:t>Deborah Duchesne</w:t>
      </w:r>
      <w:r w:rsidR="00840508">
        <w:t xml:space="preserve"> </w:t>
      </w:r>
      <w:r w:rsidR="00691D8A">
        <w:t>–</w:t>
      </w:r>
      <w:r w:rsidR="00840508">
        <w:t xml:space="preserve"> Supervis</w:t>
      </w:r>
      <w:r w:rsidR="00691D8A">
        <w:t>or-</w:t>
      </w:r>
      <w:r w:rsidR="00AE31C4">
        <w:t xml:space="preserve"> </w:t>
      </w:r>
      <w:r w:rsidR="00951ED7">
        <w:t xml:space="preserve">Gerald Maerten, </w:t>
      </w:r>
      <w:r w:rsidR="00706B18">
        <w:t>Daniel Adams</w:t>
      </w:r>
      <w:r w:rsidR="00F812D9">
        <w:t>,</w:t>
      </w:r>
      <w:r w:rsidR="00A5443C">
        <w:t xml:space="preserve"> Joseph</w:t>
      </w:r>
      <w:r w:rsidR="00A417D2">
        <w:t xml:space="preserve"> Noll</w:t>
      </w:r>
      <w:r w:rsidR="00F812D9">
        <w:t xml:space="preserve"> and</w:t>
      </w:r>
      <w:r w:rsidR="00840508">
        <w:t xml:space="preserve"> </w:t>
      </w:r>
      <w:r w:rsidR="000F7D94">
        <w:t xml:space="preserve">Ronald Brown- Board </w:t>
      </w:r>
      <w:r w:rsidR="00840508">
        <w:t xml:space="preserve">members, </w:t>
      </w:r>
      <w:r w:rsidR="003E196C">
        <w:t>Ann Carr-</w:t>
      </w:r>
      <w:r w:rsidR="006E21B1">
        <w:t xml:space="preserve"> </w:t>
      </w:r>
      <w:r w:rsidR="00840508">
        <w:t>To</w:t>
      </w:r>
      <w:r w:rsidR="005600DE">
        <w:t>wn Cler</w:t>
      </w:r>
      <w:r w:rsidR="00427CE3">
        <w:t xml:space="preserve">k, </w:t>
      </w:r>
      <w:r w:rsidR="008A0F1A">
        <w:t>and</w:t>
      </w:r>
      <w:r w:rsidR="00FD3D87">
        <w:t xml:space="preserve"> </w:t>
      </w:r>
      <w:r w:rsidR="00A213A2">
        <w:t xml:space="preserve">Hwy Supt. Jeremy Guthrie </w:t>
      </w:r>
    </w:p>
    <w:p w14:paraId="7E243D4F" w14:textId="236742CA" w:rsidR="0015180F" w:rsidRPr="004B5C09" w:rsidRDefault="009E4CA6" w:rsidP="00361DEE">
      <w:pPr>
        <w:pStyle w:val="ListParagraph"/>
      </w:pPr>
      <w:r>
        <w:t xml:space="preserve"> </w:t>
      </w:r>
      <w:r w:rsidR="0015180F" w:rsidRPr="004B5C09">
        <w:t>Approval of minutes</w:t>
      </w:r>
      <w:r w:rsidR="00680296" w:rsidRPr="004B5C09">
        <w:t xml:space="preserve"> from last meeting</w:t>
      </w:r>
    </w:p>
    <w:p w14:paraId="7E243D53" w14:textId="33671738" w:rsidR="00CB6B04" w:rsidRPr="002D4080" w:rsidRDefault="002366A9" w:rsidP="006E21B1">
      <w:pPr>
        <w:ind w:left="180"/>
      </w:pPr>
      <w:sdt>
        <w:sdtPr>
          <w:alias w:val="Name"/>
          <w:tag w:val="Name"/>
          <w:id w:val="811033276"/>
          <w:placeholder>
            <w:docPart w:val="DC4144E9561C46AE8547B374F2635CB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6E21B1">
            <w:t xml:space="preserve"> Town </w:t>
          </w:r>
          <w:r w:rsidR="00840508">
            <w:t xml:space="preserve">Clerk </w:t>
          </w:r>
          <w:r w:rsidR="004F2DFE">
            <w:t xml:space="preserve">Carr </w:t>
          </w:r>
        </w:sdtContent>
      </w:sdt>
      <w:r w:rsidR="00840508">
        <w:t>presented</w:t>
      </w:r>
      <w:r w:rsidR="00691D8A">
        <w:t xml:space="preserve"> the minutes from the </w:t>
      </w:r>
      <w:r w:rsidR="004F2DFE">
        <w:t>Ju</w:t>
      </w:r>
      <w:r w:rsidR="00241EEC">
        <w:t>ly</w:t>
      </w:r>
      <w:r w:rsidR="00680296">
        <w:t xml:space="preserve"> </w:t>
      </w:r>
      <w:r w:rsidR="009572F1">
        <w:t>meeting</w:t>
      </w:r>
      <w:r w:rsidR="00680296">
        <w:t>. The minutes were approved</w:t>
      </w:r>
      <w:r w:rsidR="00840508">
        <w:t xml:space="preserve"> as presented </w:t>
      </w:r>
      <w:r w:rsidR="00241EEC">
        <w:t>with a</w:t>
      </w:r>
      <w:r w:rsidR="004D2CE3">
        <w:t xml:space="preserve"> deletion of the last sentence in Highway</w:t>
      </w:r>
      <w:r w:rsidR="00FC1FE7">
        <w:t xml:space="preserve"> #6</w:t>
      </w:r>
      <w:r w:rsidR="001D3727">
        <w:t xml:space="preserve"> </w:t>
      </w:r>
      <w:r w:rsidR="00F510D7">
        <w:t>b</w:t>
      </w:r>
      <w:r w:rsidR="00FC1FE7">
        <w:t xml:space="preserve">, </w:t>
      </w:r>
      <w:r w:rsidR="00840508">
        <w:t>by a</w:t>
      </w:r>
      <w:r w:rsidR="00CD08CD" w:rsidRPr="006149E9">
        <w:rPr>
          <w:b/>
        </w:rPr>
        <w:t xml:space="preserve"> </w:t>
      </w:r>
      <w:r w:rsidR="00AE31C4" w:rsidRPr="006149E9">
        <w:rPr>
          <w:b/>
        </w:rPr>
        <w:t>motion</w:t>
      </w:r>
      <w:r w:rsidR="00AE31C4">
        <w:t xml:space="preserve"> from Councilman </w:t>
      </w:r>
      <w:r w:rsidR="00FC1FE7">
        <w:t>Adams</w:t>
      </w:r>
      <w:r w:rsidR="00840508">
        <w:t xml:space="preserve">. Seconded by </w:t>
      </w:r>
      <w:r w:rsidR="006960F1">
        <w:t>Councilman</w:t>
      </w:r>
      <w:r w:rsidR="00A5443C">
        <w:t xml:space="preserve"> </w:t>
      </w:r>
      <w:r w:rsidR="00A03198">
        <w:t>Brown</w:t>
      </w:r>
      <w:r w:rsidR="00F6697D">
        <w:t>.</w:t>
      </w:r>
      <w:r w:rsidR="00840508">
        <w:t xml:space="preserve"> Ayes All</w:t>
      </w:r>
      <w:r w:rsidR="00680296">
        <w:t>.</w:t>
      </w:r>
    </w:p>
    <w:p w14:paraId="7E243D54" w14:textId="23AE0DD5" w:rsidR="009D0A8E" w:rsidRPr="009D0A8E" w:rsidRDefault="009E4CA6" w:rsidP="00361DEE">
      <w:pPr>
        <w:pStyle w:val="ListParagraph"/>
      </w:pPr>
      <w:r>
        <w:t xml:space="preserve">  </w:t>
      </w:r>
      <w:r w:rsidR="00840508">
        <w:t>Supervisor’s Report:</w:t>
      </w:r>
      <w:r w:rsidR="009555CA">
        <w:rPr>
          <w:b w:val="0"/>
        </w:rPr>
        <w:t xml:space="preserve"> </w:t>
      </w:r>
    </w:p>
    <w:p w14:paraId="7A958F71" w14:textId="7AFDA9CC" w:rsidR="006C6024" w:rsidRPr="003C7054" w:rsidRDefault="003C7054" w:rsidP="003C7054">
      <w:pPr>
        <w:pStyle w:val="ListParagraph"/>
        <w:numPr>
          <w:ilvl w:val="0"/>
          <w:numId w:val="28"/>
        </w:numPr>
        <w:spacing w:line="360" w:lineRule="auto"/>
      </w:pPr>
      <w:r>
        <w:rPr>
          <w:b w:val="0"/>
        </w:rPr>
        <w:t xml:space="preserve">There will be a meeting of the Board for Union </w:t>
      </w:r>
      <w:r w:rsidR="004F3FA1">
        <w:rPr>
          <w:b w:val="0"/>
        </w:rPr>
        <w:t>negotiations</w:t>
      </w:r>
      <w:r>
        <w:rPr>
          <w:b w:val="0"/>
        </w:rPr>
        <w:t xml:space="preserve"> and </w:t>
      </w:r>
      <w:r w:rsidR="004F3FA1">
        <w:rPr>
          <w:b w:val="0"/>
        </w:rPr>
        <w:t>budget</w:t>
      </w:r>
      <w:r>
        <w:rPr>
          <w:b w:val="0"/>
        </w:rPr>
        <w:t xml:space="preserve"> talks on August 19</w:t>
      </w:r>
      <w:r w:rsidR="006C372B">
        <w:rPr>
          <w:b w:val="0"/>
        </w:rPr>
        <w:t>, 2026</w:t>
      </w:r>
      <w:r>
        <w:rPr>
          <w:b w:val="0"/>
        </w:rPr>
        <w:t xml:space="preserve"> at </w:t>
      </w:r>
      <w:r w:rsidR="004F3FA1">
        <w:rPr>
          <w:b w:val="0"/>
        </w:rPr>
        <w:t>5:30pm.</w:t>
      </w:r>
    </w:p>
    <w:p w14:paraId="7760251D" w14:textId="25798159" w:rsidR="003C7054" w:rsidRPr="00195A1B" w:rsidRDefault="007719AE" w:rsidP="003C7054">
      <w:pPr>
        <w:pStyle w:val="ListParagraph"/>
        <w:numPr>
          <w:ilvl w:val="0"/>
          <w:numId w:val="28"/>
        </w:numPr>
        <w:spacing w:line="360" w:lineRule="auto"/>
      </w:pPr>
      <w:r>
        <w:rPr>
          <w:b w:val="0"/>
        </w:rPr>
        <w:t>Beichner will be our new refuse company starting in September.</w:t>
      </w:r>
    </w:p>
    <w:p w14:paraId="26394C59" w14:textId="631FE6D3" w:rsidR="00DF15C2" w:rsidRPr="00007002" w:rsidRDefault="004C24B0" w:rsidP="00E71674">
      <w:pPr>
        <w:pStyle w:val="ListParagraph"/>
        <w:numPr>
          <w:ilvl w:val="0"/>
          <w:numId w:val="28"/>
        </w:numPr>
      </w:pPr>
      <w:r>
        <w:rPr>
          <w:b w:val="0"/>
        </w:rPr>
        <w:t xml:space="preserve">Nate Keim has informed the Town that National Grid will be constructing the fence on the North side of Gile </w:t>
      </w:r>
      <w:r w:rsidR="002B6A06">
        <w:rPr>
          <w:b w:val="0"/>
        </w:rPr>
        <w:t>Hollow Park</w:t>
      </w:r>
      <w:r>
        <w:rPr>
          <w:b w:val="0"/>
        </w:rPr>
        <w:t xml:space="preserve"> on </w:t>
      </w:r>
      <w:r w:rsidR="00815A69">
        <w:rPr>
          <w:b w:val="0"/>
        </w:rPr>
        <w:t>October 1, 2026</w:t>
      </w:r>
      <w:r w:rsidR="005D278B">
        <w:rPr>
          <w:b w:val="0"/>
        </w:rPr>
        <w:t xml:space="preserve"> from 9:am </w:t>
      </w:r>
      <w:r w:rsidR="002B6A06">
        <w:rPr>
          <w:b w:val="0"/>
        </w:rPr>
        <w:t>un</w:t>
      </w:r>
      <w:r w:rsidR="005D278B">
        <w:rPr>
          <w:b w:val="0"/>
        </w:rPr>
        <w:t>til 12:00 pm. They could use some volunteers from the Town to help</w:t>
      </w:r>
      <w:r w:rsidR="002B6A06">
        <w:rPr>
          <w:b w:val="0"/>
        </w:rPr>
        <w:t xml:space="preserve">. </w:t>
      </w:r>
    </w:p>
    <w:p w14:paraId="4E94EBA4" w14:textId="230F49D7" w:rsidR="00225184" w:rsidRDefault="00225184" w:rsidP="00225184">
      <w:pPr>
        <w:pStyle w:val="ListParagraph"/>
      </w:pPr>
      <w:bookmarkStart w:id="0" w:name="_Hlk193821282"/>
      <w:r>
        <w:t>Budget Officer Report:</w:t>
      </w:r>
    </w:p>
    <w:p w14:paraId="755CAB43" w14:textId="77777777" w:rsidR="001B0FAD" w:rsidRDefault="00554D3D" w:rsidP="00183174">
      <w:r>
        <w:t>a)</w:t>
      </w:r>
      <w:r w:rsidRPr="00DE1BAF">
        <w:t xml:space="preserve"> Supervisor Duchesne presented the budget to actual report for July 2026.</w:t>
      </w:r>
    </w:p>
    <w:p w14:paraId="29E81C9F" w14:textId="155CAA00" w:rsidR="00554D3D" w:rsidRDefault="00DE1BAF" w:rsidP="00C67352">
      <w:r>
        <w:t>b)</w:t>
      </w:r>
      <w:r w:rsidR="00183174" w:rsidRPr="00183174">
        <w:rPr>
          <w:b/>
          <w:bCs/>
        </w:rPr>
        <w:t xml:space="preserve"> </w:t>
      </w:r>
      <w:r w:rsidR="00183174" w:rsidRPr="00F06830">
        <w:rPr>
          <w:bCs/>
        </w:rPr>
        <w:t>The</w:t>
      </w:r>
      <w:r w:rsidR="00183174">
        <w:rPr>
          <w:bCs/>
        </w:rPr>
        <w:t xml:space="preserve"> 2026 Budget has begun. The Departmental budget request forms </w:t>
      </w:r>
      <w:r w:rsidR="00183174">
        <w:rPr>
          <w:b/>
          <w:bCs/>
        </w:rPr>
        <w:t xml:space="preserve">will </w:t>
      </w:r>
      <w:r w:rsidR="00183174">
        <w:rPr>
          <w:bCs/>
        </w:rPr>
        <w:t>be distributed to the applicable departments and officials.</w:t>
      </w:r>
    </w:p>
    <w:p w14:paraId="7E243D61" w14:textId="4DE468CA" w:rsidR="00840508" w:rsidRDefault="00F71B65" w:rsidP="00225184">
      <w:pPr>
        <w:pStyle w:val="ListParagraph"/>
      </w:pPr>
      <w:r>
        <w:t xml:space="preserve"> </w:t>
      </w:r>
      <w:r w:rsidR="00A604E1">
        <w:t>Highway Sup</w:t>
      </w:r>
      <w:r w:rsidR="00136D2A">
        <w:t>erintendent Report:</w:t>
      </w:r>
    </w:p>
    <w:p w14:paraId="1D2D0FBC" w14:textId="1497467B" w:rsidR="00313689" w:rsidRDefault="00616284" w:rsidP="00DF52BF">
      <w:pPr>
        <w:pStyle w:val="ListParagraph"/>
        <w:numPr>
          <w:ilvl w:val="0"/>
          <w:numId w:val="37"/>
        </w:numPr>
        <w:rPr>
          <w:b w:val="0"/>
          <w:bCs/>
        </w:rPr>
      </w:pPr>
      <w:r>
        <w:rPr>
          <w:b w:val="0"/>
          <w:bCs/>
        </w:rPr>
        <w:t xml:space="preserve">The Salt </w:t>
      </w:r>
      <w:r w:rsidR="005D5EB6">
        <w:rPr>
          <w:b w:val="0"/>
          <w:bCs/>
        </w:rPr>
        <w:t>Storage</w:t>
      </w:r>
      <w:r>
        <w:rPr>
          <w:b w:val="0"/>
          <w:bCs/>
        </w:rPr>
        <w:t xml:space="preserve"> building is </w:t>
      </w:r>
      <w:r w:rsidR="005D5EB6">
        <w:rPr>
          <w:b w:val="0"/>
          <w:bCs/>
        </w:rPr>
        <w:t>looking</w:t>
      </w:r>
      <w:r>
        <w:rPr>
          <w:b w:val="0"/>
          <w:bCs/>
        </w:rPr>
        <w:t xml:space="preserve"> good.</w:t>
      </w:r>
      <w:r w:rsidR="0013321B">
        <w:rPr>
          <w:b w:val="0"/>
          <w:bCs/>
        </w:rPr>
        <w:t xml:space="preserve"> </w:t>
      </w:r>
      <w:r w:rsidR="0057514F">
        <w:rPr>
          <w:b w:val="0"/>
          <w:bCs/>
        </w:rPr>
        <w:t>Still needs to be</w:t>
      </w:r>
      <w:r w:rsidR="0013321B">
        <w:rPr>
          <w:b w:val="0"/>
          <w:bCs/>
        </w:rPr>
        <w:t xml:space="preserve"> back fill</w:t>
      </w:r>
      <w:r w:rsidR="007215D0">
        <w:rPr>
          <w:b w:val="0"/>
          <w:bCs/>
        </w:rPr>
        <w:t>ed</w:t>
      </w:r>
      <w:r w:rsidR="0013321B">
        <w:rPr>
          <w:b w:val="0"/>
          <w:bCs/>
        </w:rPr>
        <w:t xml:space="preserve"> &amp; blacktop</w:t>
      </w:r>
      <w:r w:rsidR="007215D0">
        <w:rPr>
          <w:b w:val="0"/>
          <w:bCs/>
        </w:rPr>
        <w:t xml:space="preserve">ped. </w:t>
      </w:r>
      <w:r w:rsidR="008179F2">
        <w:rPr>
          <w:b w:val="0"/>
          <w:bCs/>
        </w:rPr>
        <w:t>The Hwy Dept. is going to use waste blocks for a retaining wall.</w:t>
      </w:r>
    </w:p>
    <w:p w14:paraId="3FA7AAAF" w14:textId="77214241" w:rsidR="00DB24F3" w:rsidRPr="005D5EB6" w:rsidRDefault="008179F2" w:rsidP="005D5EB6">
      <w:pPr>
        <w:pStyle w:val="ListParagraph"/>
        <w:numPr>
          <w:ilvl w:val="0"/>
          <w:numId w:val="37"/>
        </w:numPr>
        <w:rPr>
          <w:b w:val="0"/>
          <w:bCs/>
        </w:rPr>
      </w:pPr>
      <w:r>
        <w:rPr>
          <w:b w:val="0"/>
          <w:bCs/>
        </w:rPr>
        <w:lastRenderedPageBreak/>
        <w:t xml:space="preserve">Motion to </w:t>
      </w:r>
      <w:r w:rsidR="00282611">
        <w:rPr>
          <w:b w:val="0"/>
          <w:bCs/>
        </w:rPr>
        <w:t xml:space="preserve">allow Hwy Supt. </w:t>
      </w:r>
      <w:r w:rsidR="006C372B">
        <w:rPr>
          <w:b w:val="0"/>
          <w:bCs/>
        </w:rPr>
        <w:t>Guthrie</w:t>
      </w:r>
      <w:r w:rsidR="00282611">
        <w:rPr>
          <w:b w:val="0"/>
          <w:bCs/>
        </w:rPr>
        <w:t xml:space="preserve"> to </w:t>
      </w:r>
      <w:r w:rsidR="00B63A52">
        <w:rPr>
          <w:b w:val="0"/>
          <w:bCs/>
        </w:rPr>
        <w:t>purchase 2 new floor Jacks from</w:t>
      </w:r>
      <w:r w:rsidR="002A0270">
        <w:rPr>
          <w:b w:val="0"/>
          <w:bCs/>
        </w:rPr>
        <w:t xml:space="preserve"> </w:t>
      </w:r>
      <w:r w:rsidR="00B63A52">
        <w:rPr>
          <w:b w:val="0"/>
          <w:bCs/>
        </w:rPr>
        <w:t>M</w:t>
      </w:r>
      <w:r w:rsidR="002A0270">
        <w:rPr>
          <w:b w:val="0"/>
          <w:bCs/>
        </w:rPr>
        <w:t>a</w:t>
      </w:r>
      <w:r w:rsidR="00B63A52">
        <w:rPr>
          <w:b w:val="0"/>
          <w:bCs/>
        </w:rPr>
        <w:t xml:space="preserve">c </w:t>
      </w:r>
      <w:r w:rsidR="006C372B">
        <w:rPr>
          <w:b w:val="0"/>
          <w:bCs/>
        </w:rPr>
        <w:t>T</w:t>
      </w:r>
      <w:r w:rsidR="00B63A52">
        <w:rPr>
          <w:b w:val="0"/>
          <w:bCs/>
        </w:rPr>
        <w:t xml:space="preserve">ools to </w:t>
      </w:r>
      <w:r w:rsidR="00B44495">
        <w:rPr>
          <w:b w:val="0"/>
          <w:bCs/>
        </w:rPr>
        <w:t xml:space="preserve">replace the old ones made by </w:t>
      </w:r>
      <w:r w:rsidR="002A0270">
        <w:rPr>
          <w:b w:val="0"/>
          <w:bCs/>
        </w:rPr>
        <w:t>Councilman</w:t>
      </w:r>
      <w:r w:rsidR="00B44495">
        <w:rPr>
          <w:b w:val="0"/>
          <w:bCs/>
        </w:rPr>
        <w:t xml:space="preserve"> </w:t>
      </w:r>
      <w:r w:rsidR="002A0270">
        <w:rPr>
          <w:b w:val="0"/>
          <w:bCs/>
        </w:rPr>
        <w:t>Maerten</w:t>
      </w:r>
      <w:r w:rsidR="00B44495">
        <w:rPr>
          <w:b w:val="0"/>
          <w:bCs/>
        </w:rPr>
        <w:t>. Seconded by Councilman Noll. Ayes all</w:t>
      </w:r>
      <w:r w:rsidR="000436F3">
        <w:rPr>
          <w:b w:val="0"/>
          <w:bCs/>
        </w:rPr>
        <w:t>.</w:t>
      </w:r>
    </w:p>
    <w:bookmarkEnd w:id="0"/>
    <w:p w14:paraId="6A5EB842" w14:textId="5ABE3D5F" w:rsidR="00A604E1" w:rsidRDefault="00A604E1" w:rsidP="00136D2A">
      <w:pPr>
        <w:pStyle w:val="ListParagraph"/>
      </w:pPr>
      <w:r>
        <w:t xml:space="preserve">Town Clerk’s Report: </w:t>
      </w:r>
      <w:r w:rsidRPr="00655E90">
        <w:rPr>
          <w:b w:val="0"/>
          <w:bCs/>
        </w:rPr>
        <w:t>Received</w:t>
      </w:r>
      <w:r w:rsidR="00483F48">
        <w:rPr>
          <w:b w:val="0"/>
          <w:bCs/>
        </w:rPr>
        <w:t xml:space="preserve"> Ju</w:t>
      </w:r>
      <w:r w:rsidR="0003713E">
        <w:rPr>
          <w:b w:val="0"/>
          <w:bCs/>
        </w:rPr>
        <w:t>ly</w:t>
      </w:r>
      <w:r w:rsidRPr="00655E90">
        <w:rPr>
          <w:b w:val="0"/>
          <w:bCs/>
        </w:rPr>
        <w:t xml:space="preserve"> 202</w:t>
      </w:r>
      <w:r w:rsidR="00F33485">
        <w:rPr>
          <w:b w:val="0"/>
          <w:bCs/>
        </w:rPr>
        <w:t>6</w:t>
      </w:r>
    </w:p>
    <w:p w14:paraId="7E243D62" w14:textId="7CC9E816" w:rsidR="00840508" w:rsidRPr="00535050" w:rsidRDefault="009E4CA6" w:rsidP="00361DEE">
      <w:pPr>
        <w:pStyle w:val="ListParagraph"/>
      </w:pPr>
      <w:r>
        <w:t xml:space="preserve"> </w:t>
      </w:r>
      <w:r w:rsidR="00CD08CD">
        <w:t>Justice Report:</w:t>
      </w:r>
      <w:r w:rsidR="00E84E7A">
        <w:t xml:space="preserve"> </w:t>
      </w:r>
      <w:r w:rsidR="00951ED7">
        <w:rPr>
          <w:b w:val="0"/>
        </w:rPr>
        <w:t xml:space="preserve">Received </w:t>
      </w:r>
      <w:r w:rsidR="00CB6B04">
        <w:rPr>
          <w:b w:val="0"/>
        </w:rPr>
        <w:t>for</w:t>
      </w:r>
      <w:r w:rsidR="00B31ACC">
        <w:rPr>
          <w:b w:val="0"/>
        </w:rPr>
        <w:t xml:space="preserve"> </w:t>
      </w:r>
      <w:r w:rsidR="0003713E">
        <w:rPr>
          <w:b w:val="0"/>
        </w:rPr>
        <w:t>June</w:t>
      </w:r>
      <w:r w:rsidR="00B31ACC">
        <w:rPr>
          <w:b w:val="0"/>
        </w:rPr>
        <w:t>’s</w:t>
      </w:r>
      <w:r w:rsidR="00CB6B04">
        <w:rPr>
          <w:b w:val="0"/>
        </w:rPr>
        <w:t xml:space="preserve"> </w:t>
      </w:r>
      <w:r w:rsidR="00761B43">
        <w:rPr>
          <w:b w:val="0"/>
        </w:rPr>
        <w:t xml:space="preserve">towns share </w:t>
      </w:r>
      <w:r w:rsidR="00CB6B04">
        <w:rPr>
          <w:b w:val="0"/>
        </w:rPr>
        <w:t>and</w:t>
      </w:r>
      <w:r w:rsidR="00B31ACC">
        <w:rPr>
          <w:b w:val="0"/>
        </w:rPr>
        <w:t xml:space="preserve"> </w:t>
      </w:r>
      <w:r w:rsidR="0003713E">
        <w:rPr>
          <w:b w:val="0"/>
        </w:rPr>
        <w:t xml:space="preserve">July </w:t>
      </w:r>
      <w:r w:rsidR="008860D4">
        <w:rPr>
          <w:b w:val="0"/>
        </w:rPr>
        <w:t>2025</w:t>
      </w:r>
    </w:p>
    <w:p w14:paraId="5F54536E" w14:textId="5041F92B" w:rsidR="00B31ACC" w:rsidRPr="00535050" w:rsidRDefault="00535050" w:rsidP="00535050">
      <w:pPr>
        <w:pStyle w:val="ListParagraph"/>
      </w:pPr>
      <w:r w:rsidRPr="00535050">
        <w:t>Dog Control Report</w:t>
      </w:r>
      <w:r w:rsidRPr="00535050">
        <w:rPr>
          <w:b w:val="0"/>
          <w:bCs/>
        </w:rPr>
        <w:t>: None Received</w:t>
      </w:r>
    </w:p>
    <w:p w14:paraId="29126425" w14:textId="2EA640F4" w:rsidR="008955FF" w:rsidRDefault="009E4CA6" w:rsidP="00E26787">
      <w:pPr>
        <w:pStyle w:val="ListParagraph"/>
      </w:pPr>
      <w:r>
        <w:t xml:space="preserve">  </w:t>
      </w:r>
      <w:r w:rsidR="006960F1">
        <w:t>Code Enforcement Report:</w:t>
      </w:r>
      <w:r w:rsidR="00823591" w:rsidRPr="00AB09C3">
        <w:rPr>
          <w:b w:val="0"/>
        </w:rPr>
        <w:t xml:space="preserve"> </w:t>
      </w:r>
      <w:r w:rsidR="00BE5835">
        <w:rPr>
          <w:b w:val="0"/>
        </w:rPr>
        <w:t>Re</w:t>
      </w:r>
      <w:r w:rsidR="00BE5835" w:rsidRPr="00535050">
        <w:rPr>
          <w:bCs/>
        </w:rPr>
        <w:t>c</w:t>
      </w:r>
      <w:r w:rsidR="00BE5835">
        <w:rPr>
          <w:b w:val="0"/>
        </w:rPr>
        <w:t>eived</w:t>
      </w:r>
      <w:r w:rsidR="000975CC">
        <w:rPr>
          <w:b w:val="0"/>
        </w:rPr>
        <w:t xml:space="preserve"> </w:t>
      </w:r>
      <w:r w:rsidR="00B31ACC">
        <w:rPr>
          <w:b w:val="0"/>
        </w:rPr>
        <w:t>Ju</w:t>
      </w:r>
      <w:r w:rsidR="0003713E">
        <w:rPr>
          <w:b w:val="0"/>
        </w:rPr>
        <w:t>ly</w:t>
      </w:r>
      <w:r w:rsidR="00BE5835">
        <w:rPr>
          <w:b w:val="0"/>
        </w:rPr>
        <w:t xml:space="preserve"> 202</w:t>
      </w:r>
      <w:r w:rsidR="00F33485">
        <w:rPr>
          <w:b w:val="0"/>
        </w:rPr>
        <w:t>6</w:t>
      </w:r>
    </w:p>
    <w:p w14:paraId="61E62CDA" w14:textId="6DE21603" w:rsidR="00D341A3" w:rsidRPr="00CC6EA0" w:rsidRDefault="008955FF" w:rsidP="002D361A">
      <w:pPr>
        <w:pStyle w:val="ListParagraph"/>
      </w:pPr>
      <w:r>
        <w:t>W</w:t>
      </w:r>
      <w:r w:rsidR="00E26787">
        <w:t xml:space="preserve">ater Department Report: </w:t>
      </w:r>
      <w:r w:rsidR="0003713E">
        <w:rPr>
          <w:b w:val="0"/>
          <w:bCs/>
        </w:rPr>
        <w:t>Received July 202</w:t>
      </w:r>
      <w:r w:rsidR="00F33485">
        <w:rPr>
          <w:b w:val="0"/>
          <w:bCs/>
        </w:rPr>
        <w:t>6</w:t>
      </w:r>
    </w:p>
    <w:p w14:paraId="668D2ABE" w14:textId="19F16285" w:rsidR="00CC6EA0" w:rsidRPr="000E0EC1" w:rsidRDefault="00CC6EA0" w:rsidP="002D361A">
      <w:pPr>
        <w:pStyle w:val="ListParagraph"/>
      </w:pPr>
      <w:r>
        <w:t xml:space="preserve">Assessors Report: </w:t>
      </w:r>
      <w:r w:rsidR="00B02F05">
        <w:rPr>
          <w:b w:val="0"/>
          <w:bCs/>
        </w:rPr>
        <w:t>Received July 2026</w:t>
      </w:r>
      <w:r w:rsidR="00950A81" w:rsidRPr="0003713E">
        <w:rPr>
          <w:b w:val="0"/>
          <w:bCs/>
        </w:rPr>
        <w:t>.</w:t>
      </w:r>
    </w:p>
    <w:p w14:paraId="7E243D6A" w14:textId="5F6A3AF2" w:rsidR="00CB6B04" w:rsidRDefault="0015180F" w:rsidP="000527A2">
      <w:pPr>
        <w:pStyle w:val="ListParagraph"/>
        <w:ind w:left="187" w:hanging="187"/>
      </w:pPr>
      <w:r w:rsidRPr="004B5C09">
        <w:t xml:space="preserve">Open </w:t>
      </w:r>
      <w:r w:rsidR="006928C1">
        <w:t>i</w:t>
      </w:r>
      <w:r w:rsidRPr="004B5C09">
        <w:t>ssues</w:t>
      </w:r>
    </w:p>
    <w:p w14:paraId="06C9284F" w14:textId="0CE95B48" w:rsidR="003366A9" w:rsidRPr="00322908" w:rsidRDefault="007B5FA4" w:rsidP="00322908">
      <w:pPr>
        <w:pStyle w:val="ListParagraph"/>
        <w:numPr>
          <w:ilvl w:val="0"/>
          <w:numId w:val="39"/>
        </w:numPr>
        <w:rPr>
          <w:b w:val="0"/>
        </w:rPr>
      </w:pPr>
      <w:r>
        <w:rPr>
          <w:b w:val="0"/>
        </w:rPr>
        <w:t>The Sound law is being revised. The Town put a call into the DEC to see if they can help.</w:t>
      </w:r>
      <w:r w:rsidR="00322908">
        <w:rPr>
          <w:b w:val="0"/>
        </w:rPr>
        <w:t xml:space="preserve"> An addendum is being added with the 90-decibel level added. A certified letter has been sent to the owner of the propane gun explaining the law.</w:t>
      </w:r>
    </w:p>
    <w:p w14:paraId="72740AC9" w14:textId="16635E3D" w:rsidR="003D0327" w:rsidRDefault="0015180F" w:rsidP="006C372B">
      <w:pPr>
        <w:pStyle w:val="ListParagraph"/>
        <w:ind w:left="187" w:hanging="187"/>
      </w:pPr>
      <w:r w:rsidRPr="004B5C09">
        <w:t xml:space="preserve">New </w:t>
      </w:r>
      <w:r w:rsidR="006928C1">
        <w:t>b</w:t>
      </w:r>
      <w:r w:rsidRPr="004B5C09">
        <w:t>usiness</w:t>
      </w:r>
      <w:bookmarkStart w:id="1" w:name="_Hlk193820112"/>
      <w:r w:rsidR="006404BB">
        <w:t>:</w:t>
      </w:r>
      <w:bookmarkEnd w:id="1"/>
      <w:r w:rsidR="006C372B">
        <w:t xml:space="preserve"> Non</w:t>
      </w:r>
      <w:r w:rsidR="009F3694">
        <w:t>e</w:t>
      </w:r>
    </w:p>
    <w:p w14:paraId="7E243D94" w14:textId="06ED3EC9" w:rsidR="00384F2A" w:rsidRPr="004C19A1" w:rsidRDefault="00384F2A" w:rsidP="004C19A1">
      <w:pPr>
        <w:pStyle w:val="ListParagraph"/>
      </w:pPr>
      <w:r>
        <w:t>Public Comment</w:t>
      </w:r>
      <w:r w:rsidR="004C19A1">
        <w:t>:</w:t>
      </w:r>
      <w:r w:rsidR="00811409">
        <w:t xml:space="preserve"> </w:t>
      </w:r>
      <w:r w:rsidR="00C6577C">
        <w:t>None</w:t>
      </w:r>
    </w:p>
    <w:p w14:paraId="7E243D95" w14:textId="65B91951" w:rsidR="0004646F" w:rsidRPr="004771C7" w:rsidRDefault="00E20A96" w:rsidP="00655426">
      <w:pPr>
        <w:pStyle w:val="ListParagraph"/>
        <w:rPr>
          <w:b w:val="0"/>
          <w:bCs/>
        </w:rPr>
      </w:pPr>
      <w:r>
        <w:t xml:space="preserve">Motion </w:t>
      </w:r>
      <w:r w:rsidRPr="004771C7">
        <w:rPr>
          <w:b w:val="0"/>
          <w:bCs/>
        </w:rPr>
        <w:t>to approve</w:t>
      </w:r>
      <w:r w:rsidR="00E5461B" w:rsidRPr="004771C7">
        <w:rPr>
          <w:b w:val="0"/>
          <w:bCs/>
        </w:rPr>
        <w:t xml:space="preserve"> the bills </w:t>
      </w:r>
      <w:r w:rsidR="00F37E10" w:rsidRPr="004771C7">
        <w:rPr>
          <w:b w:val="0"/>
          <w:bCs/>
        </w:rPr>
        <w:t xml:space="preserve">of </w:t>
      </w:r>
      <w:r w:rsidR="00655426" w:rsidRPr="004771C7">
        <w:rPr>
          <w:b w:val="0"/>
          <w:bCs/>
        </w:rPr>
        <w:t xml:space="preserve">the </w:t>
      </w:r>
      <w:r w:rsidR="007B2D34" w:rsidRPr="004771C7">
        <w:rPr>
          <w:b w:val="0"/>
          <w:bCs/>
        </w:rPr>
        <w:t>Ju</w:t>
      </w:r>
      <w:r w:rsidR="007E2CD8">
        <w:rPr>
          <w:b w:val="0"/>
          <w:bCs/>
        </w:rPr>
        <w:t>ly</w:t>
      </w:r>
      <w:r w:rsidR="00F37E10" w:rsidRPr="004771C7">
        <w:rPr>
          <w:b w:val="0"/>
          <w:bCs/>
        </w:rPr>
        <w:t xml:space="preserve"> Abstract </w:t>
      </w:r>
      <w:r w:rsidR="00E5461B" w:rsidRPr="004771C7">
        <w:rPr>
          <w:b w:val="0"/>
          <w:bCs/>
        </w:rPr>
        <w:t>made by Councilman</w:t>
      </w:r>
      <w:r w:rsidR="00951ED7" w:rsidRPr="004771C7">
        <w:rPr>
          <w:b w:val="0"/>
          <w:bCs/>
        </w:rPr>
        <w:t xml:space="preserve"> </w:t>
      </w:r>
      <w:r w:rsidR="004C5A29">
        <w:rPr>
          <w:b w:val="0"/>
          <w:bCs/>
        </w:rPr>
        <w:t>Brown</w:t>
      </w:r>
      <w:r w:rsidR="00E5461B" w:rsidRPr="004771C7">
        <w:rPr>
          <w:b w:val="0"/>
          <w:bCs/>
        </w:rPr>
        <w:t xml:space="preserve"> </w:t>
      </w:r>
      <w:r w:rsidR="00BC5F45" w:rsidRPr="004771C7">
        <w:rPr>
          <w:b w:val="0"/>
          <w:bCs/>
        </w:rPr>
        <w:t>Seconded</w:t>
      </w:r>
      <w:r w:rsidR="00E5461B" w:rsidRPr="004771C7">
        <w:rPr>
          <w:b w:val="0"/>
          <w:bCs/>
        </w:rPr>
        <w:t xml:space="preserve"> by Councilman</w:t>
      </w:r>
      <w:r w:rsidR="00951ED7" w:rsidRPr="004771C7">
        <w:rPr>
          <w:b w:val="0"/>
          <w:bCs/>
        </w:rPr>
        <w:t xml:space="preserve"> </w:t>
      </w:r>
      <w:r w:rsidR="00BE4CF4">
        <w:rPr>
          <w:b w:val="0"/>
          <w:bCs/>
        </w:rPr>
        <w:t>Noll</w:t>
      </w:r>
      <w:r w:rsidR="00AC25D1" w:rsidRPr="004771C7">
        <w:rPr>
          <w:b w:val="0"/>
          <w:bCs/>
        </w:rPr>
        <w:t>.</w:t>
      </w:r>
      <w:r w:rsidR="00655426" w:rsidRPr="004771C7">
        <w:rPr>
          <w:b w:val="0"/>
          <w:bCs/>
        </w:rPr>
        <w:t xml:space="preserve"> </w:t>
      </w:r>
      <w:r w:rsidR="00E5461B" w:rsidRPr="004771C7">
        <w:rPr>
          <w:b w:val="0"/>
          <w:bCs/>
        </w:rPr>
        <w:t>Ayes all</w:t>
      </w:r>
      <w:r w:rsidR="00951ED7" w:rsidRPr="004771C7">
        <w:rPr>
          <w:b w:val="0"/>
          <w:bCs/>
        </w:rPr>
        <w:t xml:space="preserve">. </w:t>
      </w:r>
      <w:r w:rsidR="00D8471D" w:rsidRPr="004771C7">
        <w:rPr>
          <w:b w:val="0"/>
          <w:bCs/>
        </w:rPr>
        <w:t xml:space="preserve">       </w:t>
      </w:r>
      <w:r w:rsidR="0004646F" w:rsidRPr="004771C7">
        <w:rPr>
          <w:b w:val="0"/>
          <w:bCs/>
          <w:u w:val="single"/>
        </w:rPr>
        <w:t xml:space="preserve"> </w:t>
      </w:r>
      <w:r w:rsidR="00E5461B" w:rsidRPr="004771C7">
        <w:rPr>
          <w:b w:val="0"/>
          <w:bCs/>
          <w:u w:val="single"/>
        </w:rPr>
        <w:t xml:space="preserve">  </w:t>
      </w:r>
    </w:p>
    <w:p w14:paraId="293838D6" w14:textId="2C93A80F" w:rsidR="009F3E72" w:rsidRDefault="00E5461B" w:rsidP="009F3E72">
      <w:pPr>
        <w:pStyle w:val="ListParagraph"/>
        <w:numPr>
          <w:ilvl w:val="0"/>
          <w:numId w:val="0"/>
        </w:numPr>
        <w:ind w:left="187"/>
      </w:pPr>
      <w:r>
        <w:t xml:space="preserve">   </w:t>
      </w:r>
      <w:r w:rsidR="0004646F">
        <w:t xml:space="preserve">                      General Fund Cla</w:t>
      </w:r>
      <w:r w:rsidR="00A0363D">
        <w:t xml:space="preserve">ims:     </w:t>
      </w:r>
      <w:r w:rsidR="00007755">
        <w:t>1</w:t>
      </w:r>
      <w:r w:rsidR="00C4424B">
        <w:t>62</w:t>
      </w:r>
      <w:r w:rsidR="00103663">
        <w:t xml:space="preserve"> </w:t>
      </w:r>
      <w:r w:rsidR="00A0363D">
        <w:t xml:space="preserve">thru </w:t>
      </w:r>
      <w:r w:rsidR="00103663">
        <w:t>182</w:t>
      </w:r>
      <w:r w:rsidR="00321CAD">
        <w:t>-</w:t>
      </w:r>
      <w:r w:rsidR="00F624E2">
        <w:t xml:space="preserve"> </w:t>
      </w:r>
      <w:proofErr w:type="gramStart"/>
      <w:r w:rsidR="00AD1B91">
        <w:t>$</w:t>
      </w:r>
      <w:r w:rsidR="00321CAD">
        <w:t xml:space="preserve"> </w:t>
      </w:r>
      <w:r w:rsidR="001568FD">
        <w:t xml:space="preserve"> </w:t>
      </w:r>
      <w:r w:rsidR="00103663">
        <w:t>105,795.23</w:t>
      </w:r>
      <w:proofErr w:type="gramEnd"/>
    </w:p>
    <w:p w14:paraId="41E4F6C9" w14:textId="1CA79FCA" w:rsidR="004B53C6" w:rsidRPr="00512FA4" w:rsidRDefault="0004646F" w:rsidP="00FF257B">
      <w:pPr>
        <w:ind w:left="1680"/>
        <w:rPr>
          <w:b/>
        </w:rPr>
      </w:pPr>
      <w:r w:rsidRPr="00D8471D">
        <w:rPr>
          <w:b/>
        </w:rPr>
        <w:t xml:space="preserve">Highway Fund Claims:  </w:t>
      </w:r>
      <w:r w:rsidR="00AA398C" w:rsidRPr="00D8471D">
        <w:rPr>
          <w:b/>
        </w:rPr>
        <w:t xml:space="preserve"> </w:t>
      </w:r>
      <w:r w:rsidR="00FF257B">
        <w:rPr>
          <w:b/>
        </w:rPr>
        <w:t xml:space="preserve"> </w:t>
      </w:r>
      <w:r w:rsidR="004C5A29">
        <w:rPr>
          <w:b/>
        </w:rPr>
        <w:t>11</w:t>
      </w:r>
      <w:r w:rsidR="00B44F2E">
        <w:rPr>
          <w:b/>
        </w:rPr>
        <w:t>1</w:t>
      </w:r>
      <w:r w:rsidR="00AC25D1">
        <w:rPr>
          <w:b/>
        </w:rPr>
        <w:t xml:space="preserve"> thr</w:t>
      </w:r>
      <w:r w:rsidR="00FF257B">
        <w:rPr>
          <w:b/>
        </w:rPr>
        <w:t>u 1</w:t>
      </w:r>
      <w:r w:rsidR="00FA5EF7">
        <w:rPr>
          <w:b/>
        </w:rPr>
        <w:t>2</w:t>
      </w:r>
      <w:r w:rsidR="00B44F2E">
        <w:rPr>
          <w:b/>
        </w:rPr>
        <w:t>7</w:t>
      </w:r>
      <w:r w:rsidR="00CB6B04">
        <w:rPr>
          <w:b/>
        </w:rPr>
        <w:t xml:space="preserve"> </w:t>
      </w:r>
      <w:r w:rsidR="00CB6B04" w:rsidRPr="00D8471D">
        <w:rPr>
          <w:b/>
        </w:rPr>
        <w:t>-</w:t>
      </w:r>
      <w:proofErr w:type="gramStart"/>
      <w:r w:rsidR="00934AAC">
        <w:rPr>
          <w:b/>
        </w:rPr>
        <w:t>$</w:t>
      </w:r>
      <w:r w:rsidR="002C3A26">
        <w:rPr>
          <w:b/>
        </w:rPr>
        <w:t xml:space="preserve">  94,291.54</w:t>
      </w:r>
      <w:proofErr w:type="gramEnd"/>
      <w:r w:rsidR="00655426">
        <w:rPr>
          <w:b/>
        </w:rPr>
        <w:tab/>
        <w:t xml:space="preserve">                </w:t>
      </w:r>
      <w:r w:rsidRPr="00D8471D">
        <w:rPr>
          <w:b/>
        </w:rPr>
        <w:t>Water Fund Claim</w:t>
      </w:r>
      <w:r w:rsidRPr="00F37E10">
        <w:rPr>
          <w:b/>
        </w:rPr>
        <w:t xml:space="preserve">:         </w:t>
      </w:r>
      <w:r w:rsidR="00FF257B">
        <w:rPr>
          <w:b/>
        </w:rPr>
        <w:t xml:space="preserve"> </w:t>
      </w:r>
      <w:r w:rsidR="0074737C">
        <w:rPr>
          <w:b/>
        </w:rPr>
        <w:t xml:space="preserve"> </w:t>
      </w:r>
      <w:r w:rsidR="002F0C9F">
        <w:rPr>
          <w:b/>
        </w:rPr>
        <w:t>4</w:t>
      </w:r>
      <w:r w:rsidR="00C24A64">
        <w:rPr>
          <w:b/>
        </w:rPr>
        <w:t>4</w:t>
      </w:r>
      <w:r w:rsidR="00F37E10" w:rsidRPr="00F37E10">
        <w:rPr>
          <w:b/>
        </w:rPr>
        <w:t xml:space="preserve"> </w:t>
      </w:r>
      <w:r w:rsidR="00AC25D1">
        <w:rPr>
          <w:b/>
        </w:rPr>
        <w:t xml:space="preserve">thru </w:t>
      </w:r>
      <w:r w:rsidR="00C24A64">
        <w:rPr>
          <w:b/>
        </w:rPr>
        <w:t>47</w:t>
      </w:r>
      <w:r w:rsidR="00321CAD">
        <w:rPr>
          <w:b/>
        </w:rPr>
        <w:t>-</w:t>
      </w:r>
      <w:r w:rsidR="00F624E2">
        <w:rPr>
          <w:b/>
        </w:rPr>
        <w:t xml:space="preserve"> </w:t>
      </w:r>
      <w:r w:rsidR="00321CAD">
        <w:rPr>
          <w:b/>
        </w:rPr>
        <w:t xml:space="preserve">  </w:t>
      </w:r>
      <w:r w:rsidR="00CB6B04">
        <w:rPr>
          <w:b/>
        </w:rPr>
        <w:t xml:space="preserve">$ </w:t>
      </w:r>
      <w:r w:rsidR="001568FD">
        <w:rPr>
          <w:b/>
        </w:rPr>
        <w:t xml:space="preserve"> </w:t>
      </w:r>
      <w:r w:rsidR="00FF257B">
        <w:rPr>
          <w:b/>
        </w:rPr>
        <w:t xml:space="preserve"> </w:t>
      </w:r>
      <w:r w:rsidR="001568FD">
        <w:rPr>
          <w:b/>
        </w:rPr>
        <w:t xml:space="preserve"> </w:t>
      </w:r>
      <w:r w:rsidR="00C24A64">
        <w:rPr>
          <w:b/>
        </w:rPr>
        <w:t xml:space="preserve">  888.42</w:t>
      </w:r>
    </w:p>
    <w:p w14:paraId="7E243D99" w14:textId="6F5ACB1C" w:rsidR="0015180F" w:rsidRPr="004B5C09" w:rsidRDefault="0015180F" w:rsidP="00361DEE">
      <w:pPr>
        <w:pStyle w:val="ListParagraph"/>
      </w:pPr>
      <w:r w:rsidRPr="004B5C09">
        <w:t>Adjournment</w:t>
      </w:r>
      <w:r w:rsidR="00D8471D">
        <w:t>: Mot</w:t>
      </w:r>
      <w:r w:rsidR="00BC5F45">
        <w:t>ion</w:t>
      </w:r>
      <w:r w:rsidR="00BC5F45" w:rsidRPr="00AA398C">
        <w:rPr>
          <w:b w:val="0"/>
        </w:rPr>
        <w:t xml:space="preserve"> to adjourn the me</w:t>
      </w:r>
      <w:r w:rsidR="00684494">
        <w:rPr>
          <w:b w:val="0"/>
        </w:rPr>
        <w:t>eting</w:t>
      </w:r>
      <w:r w:rsidR="007638A9">
        <w:rPr>
          <w:b w:val="0"/>
        </w:rPr>
        <w:t xml:space="preserve"> </w:t>
      </w:r>
      <w:r w:rsidR="00BC5F45" w:rsidRPr="00AA398C">
        <w:rPr>
          <w:b w:val="0"/>
        </w:rPr>
        <w:t xml:space="preserve">made by </w:t>
      </w:r>
      <w:r w:rsidR="00CB4E78">
        <w:rPr>
          <w:b w:val="0"/>
        </w:rPr>
        <w:t>Councilman</w:t>
      </w:r>
      <w:r w:rsidR="007638A9">
        <w:rPr>
          <w:b w:val="0"/>
        </w:rPr>
        <w:t xml:space="preserve"> </w:t>
      </w:r>
      <w:r w:rsidR="00C6577C">
        <w:rPr>
          <w:b w:val="0"/>
        </w:rPr>
        <w:t>Brown</w:t>
      </w:r>
      <w:r w:rsidR="00D510E4">
        <w:rPr>
          <w:b w:val="0"/>
        </w:rPr>
        <w:t>.</w:t>
      </w:r>
      <w:r w:rsidR="00BE5176">
        <w:rPr>
          <w:b w:val="0"/>
        </w:rPr>
        <w:t xml:space="preserve"> </w:t>
      </w:r>
      <w:r w:rsidR="00BC5F45" w:rsidRPr="00AA398C">
        <w:rPr>
          <w:b w:val="0"/>
        </w:rPr>
        <w:t>Seconded by Councilman</w:t>
      </w:r>
      <w:r w:rsidR="00951ED7">
        <w:rPr>
          <w:b w:val="0"/>
        </w:rPr>
        <w:t xml:space="preserve"> </w:t>
      </w:r>
      <w:r w:rsidR="006C372B">
        <w:rPr>
          <w:b w:val="0"/>
        </w:rPr>
        <w:t>Noll</w:t>
      </w:r>
      <w:r w:rsidR="00BC5F45" w:rsidRPr="00AA398C">
        <w:rPr>
          <w:b w:val="0"/>
        </w:rPr>
        <w:t>. Ayes all</w:t>
      </w:r>
      <w:r w:rsidR="00E152AD">
        <w:rPr>
          <w:b w:val="0"/>
        </w:rPr>
        <w:t>.</w:t>
      </w:r>
    </w:p>
    <w:p w14:paraId="153230FA" w14:textId="30AB5E8E" w:rsidR="00512FA4" w:rsidRDefault="002366A9" w:rsidP="00512FA4">
      <w:sdt>
        <w:sdtPr>
          <w:alias w:val="Name"/>
          <w:tag w:val="Name"/>
          <w:id w:val="811033342"/>
          <w:placeholder>
            <w:docPart w:val="A73DF952D89144BD8C318BEA319F131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/>
        </w:sdtPr>
        <w:sdtEndPr/>
        <w:sdtContent>
          <w:r w:rsidR="00E30ED5">
            <w:t>Supervisor</w:t>
          </w:r>
        </w:sdtContent>
      </w:sdt>
      <w:r w:rsidR="002C3D7E" w:rsidRPr="00361DEE">
        <w:t xml:space="preserve"> </w:t>
      </w:r>
      <w:r w:rsidR="00680296" w:rsidRPr="00361DEE">
        <w:t>adjourned the meeting at</w:t>
      </w:r>
      <w:r w:rsidR="002C3D7E">
        <w:t xml:space="preserve"> </w:t>
      </w:r>
      <w:r w:rsidR="00C83361">
        <w:t>8:</w:t>
      </w:r>
      <w:r w:rsidR="006C372B">
        <w:t>00</w:t>
      </w:r>
      <w:r w:rsidR="00951ED7">
        <w:t xml:space="preserve"> </w:t>
      </w:r>
      <w:r w:rsidR="009D1815">
        <w:t>pm</w:t>
      </w:r>
      <w:r w:rsidR="00680296" w:rsidRPr="00361DEE">
        <w:t>.</w:t>
      </w:r>
      <w:r w:rsidR="00D8471D" w:rsidRPr="00D8471D">
        <w:t xml:space="preserve"> </w:t>
      </w:r>
    </w:p>
    <w:p w14:paraId="7E243D9C" w14:textId="57535978" w:rsidR="00680296" w:rsidRDefault="001C1E9B" w:rsidP="00512FA4">
      <w:r>
        <w:t>Next Meeting:</w:t>
      </w:r>
      <w:r w:rsidR="001568FD">
        <w:t xml:space="preserve"> </w:t>
      </w:r>
      <w:r w:rsidR="00533925">
        <w:t>S</w:t>
      </w:r>
      <w:r w:rsidR="00C05FB4">
        <w:t>eptember 14, 2026</w:t>
      </w:r>
    </w:p>
    <w:p w14:paraId="7E243D9D" w14:textId="77777777" w:rsidR="008E476B" w:rsidRDefault="0015180F" w:rsidP="00361DEE">
      <w:r>
        <w:t xml:space="preserve">Minutes </w:t>
      </w:r>
      <w:r w:rsidRPr="00616B41">
        <w:t>s</w:t>
      </w:r>
      <w:r w:rsidR="008E476B" w:rsidRPr="00616B41">
        <w:t xml:space="preserve">ubmitted </w:t>
      </w:r>
      <w:r w:rsidR="004E227E">
        <w:t xml:space="preserve">by:  </w:t>
      </w:r>
      <w:r w:rsidR="009D1815">
        <w:t>Ann L Carr</w:t>
      </w:r>
    </w:p>
    <w:p w14:paraId="7E243D9E" w14:textId="77777777" w:rsidR="008E476B" w:rsidRDefault="008E476B" w:rsidP="00361DEE">
      <w:r>
        <w:t xml:space="preserve">Minutes </w:t>
      </w:r>
      <w:r w:rsidR="00FB3809">
        <w:t>a</w:t>
      </w:r>
      <w:r>
        <w:t xml:space="preserve">pproved by: </w:t>
      </w:r>
      <w:r w:rsidR="004E227E">
        <w:t xml:space="preserve"> </w:t>
      </w:r>
    </w:p>
    <w:p w14:paraId="7E243D9F" w14:textId="77777777" w:rsidR="00D8471D" w:rsidRPr="00554276" w:rsidRDefault="00D8471D"/>
    <w:sectPr w:rsidR="00D8471D" w:rsidRPr="00554276" w:rsidSect="0019365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1923F" w14:textId="77777777" w:rsidR="002366A9" w:rsidRDefault="002366A9" w:rsidP="00305806">
      <w:pPr>
        <w:spacing w:after="0" w:line="240" w:lineRule="auto"/>
      </w:pPr>
      <w:r>
        <w:separator/>
      </w:r>
    </w:p>
  </w:endnote>
  <w:endnote w:type="continuationSeparator" w:id="0">
    <w:p w14:paraId="53E22187" w14:textId="77777777" w:rsidR="002366A9" w:rsidRDefault="002366A9" w:rsidP="00305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ACF12" w14:textId="77777777" w:rsidR="002366A9" w:rsidRDefault="002366A9" w:rsidP="00305806">
      <w:pPr>
        <w:spacing w:after="0" w:line="240" w:lineRule="auto"/>
      </w:pPr>
      <w:r>
        <w:separator/>
      </w:r>
    </w:p>
  </w:footnote>
  <w:footnote w:type="continuationSeparator" w:id="0">
    <w:p w14:paraId="68E6459C" w14:textId="77777777" w:rsidR="002366A9" w:rsidRDefault="002366A9" w:rsidP="003058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90B0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4E8927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890BCA2"/>
    <w:lvl w:ilvl="0">
      <w:start w:val="1"/>
      <w:numFmt w:val="lowerLetter"/>
      <w:pStyle w:val="ListNumb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EDD6E0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FEE5B5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54F6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E2E0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06D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12423B2"/>
    <w:lvl w:ilvl="0">
      <w:start w:val="1"/>
      <w:numFmt w:val="decimal"/>
      <w:pStyle w:val="ListParagraph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B04A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F343B"/>
    <w:multiLevelType w:val="hybridMultilevel"/>
    <w:tmpl w:val="162013FE"/>
    <w:lvl w:ilvl="0" w:tplc="C90A1AA2">
      <w:start w:val="1"/>
      <w:numFmt w:val="lowerLetter"/>
      <w:lvlText w:val="%1)"/>
      <w:lvlJc w:val="left"/>
      <w:pPr>
        <w:ind w:left="5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1" w15:restartNumberingAfterBreak="0">
    <w:nsid w:val="04637F47"/>
    <w:multiLevelType w:val="hybridMultilevel"/>
    <w:tmpl w:val="22F47560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DE5B4E"/>
    <w:multiLevelType w:val="hybridMultilevel"/>
    <w:tmpl w:val="1B4C781E"/>
    <w:lvl w:ilvl="0" w:tplc="1BC2222A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0E81DDF"/>
    <w:multiLevelType w:val="hybridMultilevel"/>
    <w:tmpl w:val="8886DDDA"/>
    <w:lvl w:ilvl="0" w:tplc="77464A94">
      <w:start w:val="1"/>
      <w:numFmt w:val="lowerLetter"/>
      <w:lvlText w:val="%1)"/>
      <w:lvlJc w:val="left"/>
      <w:pPr>
        <w:ind w:left="54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9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25795D21"/>
    <w:multiLevelType w:val="hybridMultilevel"/>
    <w:tmpl w:val="F19C8CA6"/>
    <w:lvl w:ilvl="0" w:tplc="ED36ED32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DF5533"/>
    <w:multiLevelType w:val="hybridMultilevel"/>
    <w:tmpl w:val="CFC8C60A"/>
    <w:lvl w:ilvl="0" w:tplc="DF0C8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3894FCA"/>
    <w:multiLevelType w:val="hybridMultilevel"/>
    <w:tmpl w:val="505EAFCE"/>
    <w:lvl w:ilvl="0" w:tplc="E53A6D08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6" w15:restartNumberingAfterBreak="0">
    <w:nsid w:val="3E5F7B85"/>
    <w:multiLevelType w:val="hybridMultilevel"/>
    <w:tmpl w:val="D5F84760"/>
    <w:lvl w:ilvl="0" w:tplc="A2C6185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7" w15:restartNumberingAfterBreak="0">
    <w:nsid w:val="408A289A"/>
    <w:multiLevelType w:val="hybridMultilevel"/>
    <w:tmpl w:val="22F47560"/>
    <w:lvl w:ilvl="0" w:tplc="FFFFFFFF">
      <w:start w:val="1"/>
      <w:numFmt w:val="upp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F791ED1"/>
    <w:multiLevelType w:val="hybridMultilevel"/>
    <w:tmpl w:val="D16A578E"/>
    <w:lvl w:ilvl="0" w:tplc="40EADA2E">
      <w:start w:val="1"/>
      <w:numFmt w:val="lowerLetter"/>
      <w:lvlText w:val="%1)"/>
      <w:lvlJc w:val="left"/>
      <w:pPr>
        <w:ind w:left="480" w:hanging="360"/>
      </w:pPr>
      <w:rPr>
        <w:rFonts w:asciiTheme="minorHAnsi" w:eastAsia="Times New Roman" w:hAnsiTheme="minorHAnsi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9" w15:restartNumberingAfterBreak="0">
    <w:nsid w:val="4FA25283"/>
    <w:multiLevelType w:val="hybridMultilevel"/>
    <w:tmpl w:val="5576080C"/>
    <w:lvl w:ilvl="0" w:tplc="0EEEFB1E">
      <w:start w:val="1"/>
      <w:numFmt w:val="lowerLetter"/>
      <w:lvlText w:val="%1)"/>
      <w:lvlJc w:val="left"/>
      <w:pPr>
        <w:ind w:left="10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7" w:hanging="360"/>
      </w:pPr>
    </w:lvl>
    <w:lvl w:ilvl="2" w:tplc="0409001B" w:tentative="1">
      <w:start w:val="1"/>
      <w:numFmt w:val="lowerRoman"/>
      <w:lvlText w:val="%3."/>
      <w:lvlJc w:val="right"/>
      <w:pPr>
        <w:ind w:left="2527" w:hanging="180"/>
      </w:pPr>
    </w:lvl>
    <w:lvl w:ilvl="3" w:tplc="0409000F" w:tentative="1">
      <w:start w:val="1"/>
      <w:numFmt w:val="decimal"/>
      <w:lvlText w:val="%4."/>
      <w:lvlJc w:val="left"/>
      <w:pPr>
        <w:ind w:left="3247" w:hanging="360"/>
      </w:pPr>
    </w:lvl>
    <w:lvl w:ilvl="4" w:tplc="04090019" w:tentative="1">
      <w:start w:val="1"/>
      <w:numFmt w:val="lowerLetter"/>
      <w:lvlText w:val="%5."/>
      <w:lvlJc w:val="left"/>
      <w:pPr>
        <w:ind w:left="3967" w:hanging="360"/>
      </w:pPr>
    </w:lvl>
    <w:lvl w:ilvl="5" w:tplc="0409001B" w:tentative="1">
      <w:start w:val="1"/>
      <w:numFmt w:val="lowerRoman"/>
      <w:lvlText w:val="%6."/>
      <w:lvlJc w:val="right"/>
      <w:pPr>
        <w:ind w:left="4687" w:hanging="180"/>
      </w:pPr>
    </w:lvl>
    <w:lvl w:ilvl="6" w:tplc="0409000F" w:tentative="1">
      <w:start w:val="1"/>
      <w:numFmt w:val="decimal"/>
      <w:lvlText w:val="%7."/>
      <w:lvlJc w:val="left"/>
      <w:pPr>
        <w:ind w:left="5407" w:hanging="360"/>
      </w:pPr>
    </w:lvl>
    <w:lvl w:ilvl="7" w:tplc="04090019" w:tentative="1">
      <w:start w:val="1"/>
      <w:numFmt w:val="lowerLetter"/>
      <w:lvlText w:val="%8."/>
      <w:lvlJc w:val="left"/>
      <w:pPr>
        <w:ind w:left="6127" w:hanging="360"/>
      </w:pPr>
    </w:lvl>
    <w:lvl w:ilvl="8" w:tplc="040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30" w15:restartNumberingAfterBreak="0">
    <w:nsid w:val="57BB717D"/>
    <w:multiLevelType w:val="singleLevel"/>
    <w:tmpl w:val="6E169C1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4"/>
        <w:szCs w:val="24"/>
      </w:rPr>
    </w:lvl>
  </w:abstractNum>
  <w:abstractNum w:abstractNumId="31" w15:restartNumberingAfterBreak="0">
    <w:nsid w:val="65750872"/>
    <w:multiLevelType w:val="hybridMultilevel"/>
    <w:tmpl w:val="CD9A12AA"/>
    <w:lvl w:ilvl="0" w:tplc="C1EE65A4">
      <w:start w:val="1"/>
      <w:numFmt w:val="lowerLetter"/>
      <w:lvlText w:val="%1)"/>
      <w:lvlJc w:val="left"/>
      <w:pPr>
        <w:ind w:left="11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7" w:hanging="360"/>
      </w:pPr>
    </w:lvl>
    <w:lvl w:ilvl="2" w:tplc="0409001B" w:tentative="1">
      <w:start w:val="1"/>
      <w:numFmt w:val="lowerRoman"/>
      <w:lvlText w:val="%3."/>
      <w:lvlJc w:val="right"/>
      <w:pPr>
        <w:ind w:left="2587" w:hanging="180"/>
      </w:pPr>
    </w:lvl>
    <w:lvl w:ilvl="3" w:tplc="0409000F" w:tentative="1">
      <w:start w:val="1"/>
      <w:numFmt w:val="decimal"/>
      <w:lvlText w:val="%4."/>
      <w:lvlJc w:val="left"/>
      <w:pPr>
        <w:ind w:left="3307" w:hanging="360"/>
      </w:pPr>
    </w:lvl>
    <w:lvl w:ilvl="4" w:tplc="04090019" w:tentative="1">
      <w:start w:val="1"/>
      <w:numFmt w:val="lowerLetter"/>
      <w:lvlText w:val="%5."/>
      <w:lvlJc w:val="left"/>
      <w:pPr>
        <w:ind w:left="4027" w:hanging="360"/>
      </w:pPr>
    </w:lvl>
    <w:lvl w:ilvl="5" w:tplc="0409001B" w:tentative="1">
      <w:start w:val="1"/>
      <w:numFmt w:val="lowerRoman"/>
      <w:lvlText w:val="%6."/>
      <w:lvlJc w:val="right"/>
      <w:pPr>
        <w:ind w:left="4747" w:hanging="180"/>
      </w:pPr>
    </w:lvl>
    <w:lvl w:ilvl="6" w:tplc="0409000F" w:tentative="1">
      <w:start w:val="1"/>
      <w:numFmt w:val="decimal"/>
      <w:lvlText w:val="%7."/>
      <w:lvlJc w:val="left"/>
      <w:pPr>
        <w:ind w:left="5467" w:hanging="360"/>
      </w:pPr>
    </w:lvl>
    <w:lvl w:ilvl="7" w:tplc="04090019" w:tentative="1">
      <w:start w:val="1"/>
      <w:numFmt w:val="lowerLetter"/>
      <w:lvlText w:val="%8."/>
      <w:lvlJc w:val="left"/>
      <w:pPr>
        <w:ind w:left="6187" w:hanging="360"/>
      </w:pPr>
    </w:lvl>
    <w:lvl w:ilvl="8" w:tplc="040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2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8201721">
    <w:abstractNumId w:val="32"/>
  </w:num>
  <w:num w:numId="2" w16cid:durableId="237058174">
    <w:abstractNumId w:val="20"/>
  </w:num>
  <w:num w:numId="3" w16cid:durableId="719522349">
    <w:abstractNumId w:val="23"/>
  </w:num>
  <w:num w:numId="4" w16cid:durableId="116149719">
    <w:abstractNumId w:val="12"/>
  </w:num>
  <w:num w:numId="5" w16cid:durableId="1037437377">
    <w:abstractNumId w:val="33"/>
  </w:num>
  <w:num w:numId="6" w16cid:durableId="1750341991">
    <w:abstractNumId w:val="9"/>
  </w:num>
  <w:num w:numId="7" w16cid:durableId="753475093">
    <w:abstractNumId w:val="7"/>
  </w:num>
  <w:num w:numId="8" w16cid:durableId="1634019986">
    <w:abstractNumId w:val="6"/>
  </w:num>
  <w:num w:numId="9" w16cid:durableId="250046471">
    <w:abstractNumId w:val="5"/>
  </w:num>
  <w:num w:numId="10" w16cid:durableId="1263565877">
    <w:abstractNumId w:val="4"/>
  </w:num>
  <w:num w:numId="11" w16cid:durableId="590503025">
    <w:abstractNumId w:val="8"/>
  </w:num>
  <w:num w:numId="12" w16cid:durableId="917251138">
    <w:abstractNumId w:val="3"/>
  </w:num>
  <w:num w:numId="13" w16cid:durableId="376660742">
    <w:abstractNumId w:val="2"/>
  </w:num>
  <w:num w:numId="14" w16cid:durableId="512106952">
    <w:abstractNumId w:val="1"/>
  </w:num>
  <w:num w:numId="15" w16cid:durableId="1586453153">
    <w:abstractNumId w:val="0"/>
  </w:num>
  <w:num w:numId="16" w16cid:durableId="96027630">
    <w:abstractNumId w:val="13"/>
  </w:num>
  <w:num w:numId="17" w16cid:durableId="1317882882">
    <w:abstractNumId w:val="19"/>
  </w:num>
  <w:num w:numId="18" w16cid:durableId="1778401767">
    <w:abstractNumId w:val="17"/>
  </w:num>
  <w:num w:numId="19" w16cid:durableId="1011032490">
    <w:abstractNumId w:val="16"/>
  </w:num>
  <w:num w:numId="20" w16cid:durableId="214584100">
    <w:abstractNumId w:val="14"/>
  </w:num>
  <w:num w:numId="21" w16cid:durableId="1532572688">
    <w:abstractNumId w:val="24"/>
  </w:num>
  <w:num w:numId="22" w16cid:durableId="91247319">
    <w:abstractNumId w:val="3"/>
    <w:lvlOverride w:ilvl="0">
      <w:startOverride w:val="1"/>
    </w:lvlOverride>
  </w:num>
  <w:num w:numId="23" w16cid:durableId="1058242184">
    <w:abstractNumId w:val="3"/>
    <w:lvlOverride w:ilvl="0">
      <w:startOverride w:val="1"/>
    </w:lvlOverride>
  </w:num>
  <w:num w:numId="24" w16cid:durableId="262615681">
    <w:abstractNumId w:val="2"/>
    <w:lvlOverride w:ilvl="0">
      <w:startOverride w:val="1"/>
    </w:lvlOverride>
  </w:num>
  <w:num w:numId="25" w16cid:durableId="1301958136">
    <w:abstractNumId w:val="30"/>
  </w:num>
  <w:num w:numId="26" w16cid:durableId="133528797">
    <w:abstractNumId w:val="8"/>
    <w:lvlOverride w:ilvl="0">
      <w:startOverride w:val="1"/>
    </w:lvlOverride>
  </w:num>
  <w:num w:numId="27" w16cid:durableId="970406983">
    <w:abstractNumId w:val="25"/>
  </w:num>
  <w:num w:numId="28" w16cid:durableId="43679721">
    <w:abstractNumId w:val="10"/>
  </w:num>
  <w:num w:numId="29" w16cid:durableId="403914059">
    <w:abstractNumId w:val="18"/>
  </w:num>
  <w:num w:numId="30" w16cid:durableId="741294534">
    <w:abstractNumId w:val="26"/>
  </w:num>
  <w:num w:numId="31" w16cid:durableId="1810323617">
    <w:abstractNumId w:val="11"/>
  </w:num>
  <w:num w:numId="32" w16cid:durableId="1932814930">
    <w:abstractNumId w:val="21"/>
  </w:num>
  <w:num w:numId="33" w16cid:durableId="1243834791">
    <w:abstractNumId w:val="27"/>
  </w:num>
  <w:num w:numId="34" w16cid:durableId="2136681441">
    <w:abstractNumId w:val="28"/>
  </w:num>
  <w:num w:numId="35" w16cid:durableId="1148977208">
    <w:abstractNumId w:val="29"/>
  </w:num>
  <w:num w:numId="36" w16cid:durableId="115099484">
    <w:abstractNumId w:val="8"/>
  </w:num>
  <w:num w:numId="37" w16cid:durableId="128790974">
    <w:abstractNumId w:val="15"/>
  </w:num>
  <w:num w:numId="38" w16cid:durableId="1666936988">
    <w:abstractNumId w:val="31"/>
  </w:num>
  <w:num w:numId="39" w16cid:durableId="141377116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AFC"/>
    <w:rsid w:val="000006BC"/>
    <w:rsid w:val="00000D6E"/>
    <w:rsid w:val="000011DE"/>
    <w:rsid w:val="000041A8"/>
    <w:rsid w:val="000053B9"/>
    <w:rsid w:val="00007002"/>
    <w:rsid w:val="00007755"/>
    <w:rsid w:val="000152EE"/>
    <w:rsid w:val="000158A0"/>
    <w:rsid w:val="00020F9C"/>
    <w:rsid w:val="00021CF9"/>
    <w:rsid w:val="00021EC0"/>
    <w:rsid w:val="00035637"/>
    <w:rsid w:val="0003713E"/>
    <w:rsid w:val="00037A50"/>
    <w:rsid w:val="000409FC"/>
    <w:rsid w:val="00040F78"/>
    <w:rsid w:val="000436F3"/>
    <w:rsid w:val="00043DDD"/>
    <w:rsid w:val="0004646F"/>
    <w:rsid w:val="0005162D"/>
    <w:rsid w:val="00051F02"/>
    <w:rsid w:val="000527A2"/>
    <w:rsid w:val="000545C6"/>
    <w:rsid w:val="00054D2D"/>
    <w:rsid w:val="00055B5E"/>
    <w:rsid w:val="0006533D"/>
    <w:rsid w:val="0006768F"/>
    <w:rsid w:val="00083BAF"/>
    <w:rsid w:val="00091525"/>
    <w:rsid w:val="00096BD2"/>
    <w:rsid w:val="000975CC"/>
    <w:rsid w:val="000A1D3F"/>
    <w:rsid w:val="000A6096"/>
    <w:rsid w:val="000A6141"/>
    <w:rsid w:val="000B7330"/>
    <w:rsid w:val="000C0B83"/>
    <w:rsid w:val="000C4C28"/>
    <w:rsid w:val="000D238D"/>
    <w:rsid w:val="000E0EC1"/>
    <w:rsid w:val="000E2574"/>
    <w:rsid w:val="000E265A"/>
    <w:rsid w:val="000E2668"/>
    <w:rsid w:val="000E550E"/>
    <w:rsid w:val="000E5D74"/>
    <w:rsid w:val="000F0958"/>
    <w:rsid w:val="000F32DC"/>
    <w:rsid w:val="000F41E7"/>
    <w:rsid w:val="000F7A83"/>
    <w:rsid w:val="000F7D94"/>
    <w:rsid w:val="00100D82"/>
    <w:rsid w:val="00102933"/>
    <w:rsid w:val="001032E3"/>
    <w:rsid w:val="00103663"/>
    <w:rsid w:val="001102CC"/>
    <w:rsid w:val="0011573E"/>
    <w:rsid w:val="001165FE"/>
    <w:rsid w:val="00117B6B"/>
    <w:rsid w:val="0013039A"/>
    <w:rsid w:val="00132B51"/>
    <w:rsid w:val="00132F01"/>
    <w:rsid w:val="00132F2F"/>
    <w:rsid w:val="0013321B"/>
    <w:rsid w:val="00136D2A"/>
    <w:rsid w:val="00140DAE"/>
    <w:rsid w:val="0014151D"/>
    <w:rsid w:val="00141E9F"/>
    <w:rsid w:val="00147FF5"/>
    <w:rsid w:val="001506B4"/>
    <w:rsid w:val="00150726"/>
    <w:rsid w:val="0015180F"/>
    <w:rsid w:val="00151EC6"/>
    <w:rsid w:val="001568FD"/>
    <w:rsid w:val="00156AA2"/>
    <w:rsid w:val="0016069F"/>
    <w:rsid w:val="0016386C"/>
    <w:rsid w:val="00163C39"/>
    <w:rsid w:val="00166801"/>
    <w:rsid w:val="0017108B"/>
    <w:rsid w:val="00180CAA"/>
    <w:rsid w:val="00182218"/>
    <w:rsid w:val="00182FE5"/>
    <w:rsid w:val="00183174"/>
    <w:rsid w:val="0018508A"/>
    <w:rsid w:val="00186E1C"/>
    <w:rsid w:val="00193653"/>
    <w:rsid w:val="001952FB"/>
    <w:rsid w:val="00195A1B"/>
    <w:rsid w:val="001B0FAD"/>
    <w:rsid w:val="001B468E"/>
    <w:rsid w:val="001B6C39"/>
    <w:rsid w:val="001C18A8"/>
    <w:rsid w:val="001C1E9B"/>
    <w:rsid w:val="001C68D2"/>
    <w:rsid w:val="001D0983"/>
    <w:rsid w:val="001D3727"/>
    <w:rsid w:val="001D53DD"/>
    <w:rsid w:val="001D5F48"/>
    <w:rsid w:val="001D6095"/>
    <w:rsid w:val="001D6529"/>
    <w:rsid w:val="001E477A"/>
    <w:rsid w:val="001E5432"/>
    <w:rsid w:val="001E6406"/>
    <w:rsid w:val="001F0F02"/>
    <w:rsid w:val="00200D4E"/>
    <w:rsid w:val="00201F35"/>
    <w:rsid w:val="00203762"/>
    <w:rsid w:val="00206D8D"/>
    <w:rsid w:val="00212649"/>
    <w:rsid w:val="002224D6"/>
    <w:rsid w:val="00225184"/>
    <w:rsid w:val="00234797"/>
    <w:rsid w:val="002357A0"/>
    <w:rsid w:val="002366A9"/>
    <w:rsid w:val="0024036D"/>
    <w:rsid w:val="00241EEC"/>
    <w:rsid w:val="00246496"/>
    <w:rsid w:val="00246A63"/>
    <w:rsid w:val="00247A7E"/>
    <w:rsid w:val="00250168"/>
    <w:rsid w:val="00251C1C"/>
    <w:rsid w:val="002532CF"/>
    <w:rsid w:val="00253D10"/>
    <w:rsid w:val="002545C7"/>
    <w:rsid w:val="00256051"/>
    <w:rsid w:val="00256D65"/>
    <w:rsid w:val="00260BDC"/>
    <w:rsid w:val="002654F9"/>
    <w:rsid w:val="00265C3A"/>
    <w:rsid w:val="002661B0"/>
    <w:rsid w:val="00266722"/>
    <w:rsid w:val="00266DD9"/>
    <w:rsid w:val="00273BCF"/>
    <w:rsid w:val="0027644E"/>
    <w:rsid w:val="00276FA1"/>
    <w:rsid w:val="00282611"/>
    <w:rsid w:val="00285CD0"/>
    <w:rsid w:val="00286385"/>
    <w:rsid w:val="00291B4A"/>
    <w:rsid w:val="002924F6"/>
    <w:rsid w:val="002926DC"/>
    <w:rsid w:val="0029356E"/>
    <w:rsid w:val="002950ED"/>
    <w:rsid w:val="002965A6"/>
    <w:rsid w:val="00296D2B"/>
    <w:rsid w:val="002A0270"/>
    <w:rsid w:val="002A2ABA"/>
    <w:rsid w:val="002B3E32"/>
    <w:rsid w:val="002B6A06"/>
    <w:rsid w:val="002C3A26"/>
    <w:rsid w:val="002C3D7E"/>
    <w:rsid w:val="002C7F16"/>
    <w:rsid w:val="002D23F8"/>
    <w:rsid w:val="002D361A"/>
    <w:rsid w:val="002D4080"/>
    <w:rsid w:val="002D511F"/>
    <w:rsid w:val="002D548F"/>
    <w:rsid w:val="002D70CC"/>
    <w:rsid w:val="002E0230"/>
    <w:rsid w:val="002E5DDE"/>
    <w:rsid w:val="002E7869"/>
    <w:rsid w:val="002F0C9F"/>
    <w:rsid w:val="002F2201"/>
    <w:rsid w:val="00302130"/>
    <w:rsid w:val="00303A2D"/>
    <w:rsid w:val="00305806"/>
    <w:rsid w:val="00305BA1"/>
    <w:rsid w:val="0031055D"/>
    <w:rsid w:val="003119E4"/>
    <w:rsid w:val="00313689"/>
    <w:rsid w:val="00321CAD"/>
    <w:rsid w:val="00321F9D"/>
    <w:rsid w:val="00322908"/>
    <w:rsid w:val="003237FA"/>
    <w:rsid w:val="00325362"/>
    <w:rsid w:val="00326FD3"/>
    <w:rsid w:val="003274E8"/>
    <w:rsid w:val="00336097"/>
    <w:rsid w:val="00336657"/>
    <w:rsid w:val="003366A9"/>
    <w:rsid w:val="00340C93"/>
    <w:rsid w:val="00341F2D"/>
    <w:rsid w:val="00347C10"/>
    <w:rsid w:val="00354106"/>
    <w:rsid w:val="003578D5"/>
    <w:rsid w:val="00360B6E"/>
    <w:rsid w:val="00361DEE"/>
    <w:rsid w:val="00365313"/>
    <w:rsid w:val="00370CB5"/>
    <w:rsid w:val="00371180"/>
    <w:rsid w:val="00375BA3"/>
    <w:rsid w:val="00380EDC"/>
    <w:rsid w:val="00382366"/>
    <w:rsid w:val="003825BE"/>
    <w:rsid w:val="00382EBB"/>
    <w:rsid w:val="0038386E"/>
    <w:rsid w:val="00384F2A"/>
    <w:rsid w:val="00386453"/>
    <w:rsid w:val="003868EE"/>
    <w:rsid w:val="00387408"/>
    <w:rsid w:val="0039148B"/>
    <w:rsid w:val="00395271"/>
    <w:rsid w:val="003A4FA7"/>
    <w:rsid w:val="003B18F1"/>
    <w:rsid w:val="003B1FFC"/>
    <w:rsid w:val="003B77ED"/>
    <w:rsid w:val="003C5DAF"/>
    <w:rsid w:val="003C7054"/>
    <w:rsid w:val="003D0327"/>
    <w:rsid w:val="003D246A"/>
    <w:rsid w:val="003D2F4F"/>
    <w:rsid w:val="003D348A"/>
    <w:rsid w:val="003D6704"/>
    <w:rsid w:val="003E196C"/>
    <w:rsid w:val="003E1F52"/>
    <w:rsid w:val="003E58CE"/>
    <w:rsid w:val="003E6675"/>
    <w:rsid w:val="00403F01"/>
    <w:rsid w:val="0040674A"/>
    <w:rsid w:val="00410001"/>
    <w:rsid w:val="00411F8B"/>
    <w:rsid w:val="004126C3"/>
    <w:rsid w:val="004247AD"/>
    <w:rsid w:val="00427264"/>
    <w:rsid w:val="00427B4C"/>
    <w:rsid w:val="00427CE3"/>
    <w:rsid w:val="00430881"/>
    <w:rsid w:val="00431EA2"/>
    <w:rsid w:val="00432BE1"/>
    <w:rsid w:val="00434645"/>
    <w:rsid w:val="00434900"/>
    <w:rsid w:val="00435B4E"/>
    <w:rsid w:val="00436D7D"/>
    <w:rsid w:val="00436EF2"/>
    <w:rsid w:val="0044288B"/>
    <w:rsid w:val="00444366"/>
    <w:rsid w:val="004444DD"/>
    <w:rsid w:val="00444A49"/>
    <w:rsid w:val="004450C8"/>
    <w:rsid w:val="00454F6F"/>
    <w:rsid w:val="00456379"/>
    <w:rsid w:val="0045713D"/>
    <w:rsid w:val="004614CF"/>
    <w:rsid w:val="00463EBF"/>
    <w:rsid w:val="0046422D"/>
    <w:rsid w:val="00472546"/>
    <w:rsid w:val="0047318E"/>
    <w:rsid w:val="00475057"/>
    <w:rsid w:val="004755DF"/>
    <w:rsid w:val="00475FF1"/>
    <w:rsid w:val="004771C7"/>
    <w:rsid w:val="00477352"/>
    <w:rsid w:val="00480032"/>
    <w:rsid w:val="00483F48"/>
    <w:rsid w:val="0048652E"/>
    <w:rsid w:val="00487719"/>
    <w:rsid w:val="00494ECE"/>
    <w:rsid w:val="004951FC"/>
    <w:rsid w:val="004A3DDE"/>
    <w:rsid w:val="004A6352"/>
    <w:rsid w:val="004A6891"/>
    <w:rsid w:val="004A6C2F"/>
    <w:rsid w:val="004B08BA"/>
    <w:rsid w:val="004B2DE6"/>
    <w:rsid w:val="004B30F8"/>
    <w:rsid w:val="004B4741"/>
    <w:rsid w:val="004B53C6"/>
    <w:rsid w:val="004B5C09"/>
    <w:rsid w:val="004C19A1"/>
    <w:rsid w:val="004C24B0"/>
    <w:rsid w:val="004C3931"/>
    <w:rsid w:val="004C43D3"/>
    <w:rsid w:val="004C4C99"/>
    <w:rsid w:val="004C5A29"/>
    <w:rsid w:val="004C65DF"/>
    <w:rsid w:val="004C72B2"/>
    <w:rsid w:val="004D0F40"/>
    <w:rsid w:val="004D2CE3"/>
    <w:rsid w:val="004D3565"/>
    <w:rsid w:val="004D407C"/>
    <w:rsid w:val="004D48CE"/>
    <w:rsid w:val="004D5788"/>
    <w:rsid w:val="004E062F"/>
    <w:rsid w:val="004E227E"/>
    <w:rsid w:val="004E2518"/>
    <w:rsid w:val="004E4B0C"/>
    <w:rsid w:val="004F2DFE"/>
    <w:rsid w:val="004F3FA1"/>
    <w:rsid w:val="004F5FC7"/>
    <w:rsid w:val="004F6B0E"/>
    <w:rsid w:val="005009A6"/>
    <w:rsid w:val="00503325"/>
    <w:rsid w:val="00503424"/>
    <w:rsid w:val="00506C89"/>
    <w:rsid w:val="00506CC8"/>
    <w:rsid w:val="00511624"/>
    <w:rsid w:val="00512FA4"/>
    <w:rsid w:val="0052294A"/>
    <w:rsid w:val="0052300E"/>
    <w:rsid w:val="00524B01"/>
    <w:rsid w:val="00525157"/>
    <w:rsid w:val="005256BC"/>
    <w:rsid w:val="00525EA8"/>
    <w:rsid w:val="00533925"/>
    <w:rsid w:val="00535050"/>
    <w:rsid w:val="00537651"/>
    <w:rsid w:val="00542556"/>
    <w:rsid w:val="0054329B"/>
    <w:rsid w:val="00546091"/>
    <w:rsid w:val="00547FA4"/>
    <w:rsid w:val="00554276"/>
    <w:rsid w:val="00554D3D"/>
    <w:rsid w:val="005576D4"/>
    <w:rsid w:val="005600DE"/>
    <w:rsid w:val="005604D9"/>
    <w:rsid w:val="00565E59"/>
    <w:rsid w:val="00573471"/>
    <w:rsid w:val="0057514F"/>
    <w:rsid w:val="00575384"/>
    <w:rsid w:val="00582BA6"/>
    <w:rsid w:val="005846B0"/>
    <w:rsid w:val="00585263"/>
    <w:rsid w:val="0058619F"/>
    <w:rsid w:val="00590DCC"/>
    <w:rsid w:val="00593FB8"/>
    <w:rsid w:val="005A0343"/>
    <w:rsid w:val="005A2096"/>
    <w:rsid w:val="005A41C2"/>
    <w:rsid w:val="005A4AE8"/>
    <w:rsid w:val="005A57C0"/>
    <w:rsid w:val="005C1393"/>
    <w:rsid w:val="005C19B8"/>
    <w:rsid w:val="005C57A4"/>
    <w:rsid w:val="005D22C7"/>
    <w:rsid w:val="005D278B"/>
    <w:rsid w:val="005D5EB6"/>
    <w:rsid w:val="005D75C6"/>
    <w:rsid w:val="005E210C"/>
    <w:rsid w:val="005E221E"/>
    <w:rsid w:val="005E280F"/>
    <w:rsid w:val="005E2933"/>
    <w:rsid w:val="005E2E07"/>
    <w:rsid w:val="005E7E36"/>
    <w:rsid w:val="005F0E6B"/>
    <w:rsid w:val="005F14E4"/>
    <w:rsid w:val="005F6F8F"/>
    <w:rsid w:val="005F7CEF"/>
    <w:rsid w:val="0060005A"/>
    <w:rsid w:val="00603E8F"/>
    <w:rsid w:val="00603FB1"/>
    <w:rsid w:val="00606B21"/>
    <w:rsid w:val="006078FA"/>
    <w:rsid w:val="00607E47"/>
    <w:rsid w:val="006149E9"/>
    <w:rsid w:val="00616284"/>
    <w:rsid w:val="006164CF"/>
    <w:rsid w:val="006165FA"/>
    <w:rsid w:val="00616B41"/>
    <w:rsid w:val="00620AE8"/>
    <w:rsid w:val="00626A59"/>
    <w:rsid w:val="006278FB"/>
    <w:rsid w:val="00631225"/>
    <w:rsid w:val="006333A1"/>
    <w:rsid w:val="00634ED5"/>
    <w:rsid w:val="0063705D"/>
    <w:rsid w:val="006404BB"/>
    <w:rsid w:val="006409A5"/>
    <w:rsid w:val="0064628C"/>
    <w:rsid w:val="00646369"/>
    <w:rsid w:val="006473A9"/>
    <w:rsid w:val="00655426"/>
    <w:rsid w:val="00655E90"/>
    <w:rsid w:val="006562E6"/>
    <w:rsid w:val="00656EF1"/>
    <w:rsid w:val="00663771"/>
    <w:rsid w:val="00665D8A"/>
    <w:rsid w:val="00670840"/>
    <w:rsid w:val="00676E3C"/>
    <w:rsid w:val="00680296"/>
    <w:rsid w:val="00680C0F"/>
    <w:rsid w:val="0068257B"/>
    <w:rsid w:val="00684494"/>
    <w:rsid w:val="00687389"/>
    <w:rsid w:val="006873B9"/>
    <w:rsid w:val="006919E6"/>
    <w:rsid w:val="00691D8A"/>
    <w:rsid w:val="006928C1"/>
    <w:rsid w:val="006960F1"/>
    <w:rsid w:val="006B024B"/>
    <w:rsid w:val="006B4520"/>
    <w:rsid w:val="006B6561"/>
    <w:rsid w:val="006B6BE7"/>
    <w:rsid w:val="006B7626"/>
    <w:rsid w:val="006C03DF"/>
    <w:rsid w:val="006C2CF6"/>
    <w:rsid w:val="006C372B"/>
    <w:rsid w:val="006C4DA4"/>
    <w:rsid w:val="006C6024"/>
    <w:rsid w:val="006D00DD"/>
    <w:rsid w:val="006D3641"/>
    <w:rsid w:val="006D5855"/>
    <w:rsid w:val="006D6E18"/>
    <w:rsid w:val="006E21B1"/>
    <w:rsid w:val="006E6F41"/>
    <w:rsid w:val="006F03D4"/>
    <w:rsid w:val="006F3169"/>
    <w:rsid w:val="00706B18"/>
    <w:rsid w:val="00715345"/>
    <w:rsid w:val="00715A58"/>
    <w:rsid w:val="00717206"/>
    <w:rsid w:val="007215D0"/>
    <w:rsid w:val="0072184C"/>
    <w:rsid w:val="00730D9A"/>
    <w:rsid w:val="00736B98"/>
    <w:rsid w:val="0073787D"/>
    <w:rsid w:val="007406C6"/>
    <w:rsid w:val="00742D2B"/>
    <w:rsid w:val="00743805"/>
    <w:rsid w:val="00745077"/>
    <w:rsid w:val="0074737C"/>
    <w:rsid w:val="00747BB4"/>
    <w:rsid w:val="00754DAB"/>
    <w:rsid w:val="00761B43"/>
    <w:rsid w:val="007638A9"/>
    <w:rsid w:val="00766AD2"/>
    <w:rsid w:val="007719AE"/>
    <w:rsid w:val="00771C24"/>
    <w:rsid w:val="00773241"/>
    <w:rsid w:val="00776E2C"/>
    <w:rsid w:val="00781C58"/>
    <w:rsid w:val="00783C73"/>
    <w:rsid w:val="0078593D"/>
    <w:rsid w:val="007953C9"/>
    <w:rsid w:val="00796697"/>
    <w:rsid w:val="007A291E"/>
    <w:rsid w:val="007A3F28"/>
    <w:rsid w:val="007A6C37"/>
    <w:rsid w:val="007A7251"/>
    <w:rsid w:val="007B2D34"/>
    <w:rsid w:val="007B5FA4"/>
    <w:rsid w:val="007B69F2"/>
    <w:rsid w:val="007C15B5"/>
    <w:rsid w:val="007C1A2D"/>
    <w:rsid w:val="007C21E8"/>
    <w:rsid w:val="007C26C9"/>
    <w:rsid w:val="007C2A4E"/>
    <w:rsid w:val="007C4E51"/>
    <w:rsid w:val="007C56A6"/>
    <w:rsid w:val="007D22C7"/>
    <w:rsid w:val="007D5371"/>
    <w:rsid w:val="007D5836"/>
    <w:rsid w:val="007D78D6"/>
    <w:rsid w:val="007D7F3E"/>
    <w:rsid w:val="007E25B9"/>
    <w:rsid w:val="007E2CD8"/>
    <w:rsid w:val="007E35F3"/>
    <w:rsid w:val="007F05DA"/>
    <w:rsid w:val="007F05EA"/>
    <w:rsid w:val="007F207D"/>
    <w:rsid w:val="007F2FD2"/>
    <w:rsid w:val="007F40A2"/>
    <w:rsid w:val="00803883"/>
    <w:rsid w:val="00807C4E"/>
    <w:rsid w:val="008102F3"/>
    <w:rsid w:val="00811409"/>
    <w:rsid w:val="00812DDC"/>
    <w:rsid w:val="00815A69"/>
    <w:rsid w:val="0081785B"/>
    <w:rsid w:val="008179F2"/>
    <w:rsid w:val="00823591"/>
    <w:rsid w:val="008240DA"/>
    <w:rsid w:val="00825C0E"/>
    <w:rsid w:val="0082781B"/>
    <w:rsid w:val="008320EE"/>
    <w:rsid w:val="00835CF2"/>
    <w:rsid w:val="0083778F"/>
    <w:rsid w:val="00840508"/>
    <w:rsid w:val="00840679"/>
    <w:rsid w:val="008429E5"/>
    <w:rsid w:val="00845F14"/>
    <w:rsid w:val="00850F13"/>
    <w:rsid w:val="00853DCA"/>
    <w:rsid w:val="00855D65"/>
    <w:rsid w:val="008656D0"/>
    <w:rsid w:val="00866378"/>
    <w:rsid w:val="00866E45"/>
    <w:rsid w:val="00867EA4"/>
    <w:rsid w:val="0087141E"/>
    <w:rsid w:val="00873B23"/>
    <w:rsid w:val="00874A69"/>
    <w:rsid w:val="00874E7F"/>
    <w:rsid w:val="00880A3A"/>
    <w:rsid w:val="008860D4"/>
    <w:rsid w:val="00887AFC"/>
    <w:rsid w:val="008955FF"/>
    <w:rsid w:val="00897D88"/>
    <w:rsid w:val="008A0F1A"/>
    <w:rsid w:val="008A48B3"/>
    <w:rsid w:val="008A5833"/>
    <w:rsid w:val="008B7D26"/>
    <w:rsid w:val="008C249A"/>
    <w:rsid w:val="008C390D"/>
    <w:rsid w:val="008C3F69"/>
    <w:rsid w:val="008C6069"/>
    <w:rsid w:val="008D0E67"/>
    <w:rsid w:val="008D4CDA"/>
    <w:rsid w:val="008D53D1"/>
    <w:rsid w:val="008E476B"/>
    <w:rsid w:val="008F4640"/>
    <w:rsid w:val="008F5681"/>
    <w:rsid w:val="009024A8"/>
    <w:rsid w:val="00903973"/>
    <w:rsid w:val="00904B12"/>
    <w:rsid w:val="009119C7"/>
    <w:rsid w:val="00912E6A"/>
    <w:rsid w:val="00921EE6"/>
    <w:rsid w:val="00926F1F"/>
    <w:rsid w:val="00932F50"/>
    <w:rsid w:val="00933C99"/>
    <w:rsid w:val="00934AAC"/>
    <w:rsid w:val="0093526E"/>
    <w:rsid w:val="0093604F"/>
    <w:rsid w:val="009436BD"/>
    <w:rsid w:val="009464E1"/>
    <w:rsid w:val="00946F59"/>
    <w:rsid w:val="009475BD"/>
    <w:rsid w:val="00947E7B"/>
    <w:rsid w:val="00950A81"/>
    <w:rsid w:val="00950D55"/>
    <w:rsid w:val="00951ED7"/>
    <w:rsid w:val="0095427B"/>
    <w:rsid w:val="009555CA"/>
    <w:rsid w:val="009572F1"/>
    <w:rsid w:val="00966B9C"/>
    <w:rsid w:val="009707C6"/>
    <w:rsid w:val="00972B4B"/>
    <w:rsid w:val="00982D16"/>
    <w:rsid w:val="009855C5"/>
    <w:rsid w:val="0098610D"/>
    <w:rsid w:val="009921B8"/>
    <w:rsid w:val="00995EA3"/>
    <w:rsid w:val="009978BF"/>
    <w:rsid w:val="009A0A4C"/>
    <w:rsid w:val="009B1A53"/>
    <w:rsid w:val="009B4E07"/>
    <w:rsid w:val="009B61DE"/>
    <w:rsid w:val="009B640F"/>
    <w:rsid w:val="009B7764"/>
    <w:rsid w:val="009B7E2E"/>
    <w:rsid w:val="009C40AD"/>
    <w:rsid w:val="009C71C3"/>
    <w:rsid w:val="009D0A8E"/>
    <w:rsid w:val="009D1815"/>
    <w:rsid w:val="009D285D"/>
    <w:rsid w:val="009E0F86"/>
    <w:rsid w:val="009E36A5"/>
    <w:rsid w:val="009E4CA6"/>
    <w:rsid w:val="009E7D6F"/>
    <w:rsid w:val="009F1FCF"/>
    <w:rsid w:val="009F3694"/>
    <w:rsid w:val="009F3E72"/>
    <w:rsid w:val="009F6D39"/>
    <w:rsid w:val="00A023A2"/>
    <w:rsid w:val="00A03198"/>
    <w:rsid w:val="00A0363D"/>
    <w:rsid w:val="00A04345"/>
    <w:rsid w:val="00A06EA7"/>
    <w:rsid w:val="00A073E3"/>
    <w:rsid w:val="00A07662"/>
    <w:rsid w:val="00A10835"/>
    <w:rsid w:val="00A11ED6"/>
    <w:rsid w:val="00A14CD7"/>
    <w:rsid w:val="00A16685"/>
    <w:rsid w:val="00A17CC6"/>
    <w:rsid w:val="00A213A2"/>
    <w:rsid w:val="00A261D0"/>
    <w:rsid w:val="00A26BB4"/>
    <w:rsid w:val="00A40F94"/>
    <w:rsid w:val="00A41684"/>
    <w:rsid w:val="00A41686"/>
    <w:rsid w:val="00A417D2"/>
    <w:rsid w:val="00A52730"/>
    <w:rsid w:val="00A5289A"/>
    <w:rsid w:val="00A5443C"/>
    <w:rsid w:val="00A60109"/>
    <w:rsid w:val="00A604E1"/>
    <w:rsid w:val="00A66109"/>
    <w:rsid w:val="00A70A43"/>
    <w:rsid w:val="00A75391"/>
    <w:rsid w:val="00A9162A"/>
    <w:rsid w:val="00A9231C"/>
    <w:rsid w:val="00A9383C"/>
    <w:rsid w:val="00A96C48"/>
    <w:rsid w:val="00AA2E85"/>
    <w:rsid w:val="00AA30AF"/>
    <w:rsid w:val="00AA398C"/>
    <w:rsid w:val="00AA5042"/>
    <w:rsid w:val="00AA5079"/>
    <w:rsid w:val="00AA54B9"/>
    <w:rsid w:val="00AA6A23"/>
    <w:rsid w:val="00AB09C3"/>
    <w:rsid w:val="00AB192F"/>
    <w:rsid w:val="00AB2DA7"/>
    <w:rsid w:val="00AB3759"/>
    <w:rsid w:val="00AB5D4C"/>
    <w:rsid w:val="00AB7622"/>
    <w:rsid w:val="00AC21CE"/>
    <w:rsid w:val="00AC25D1"/>
    <w:rsid w:val="00AD1B91"/>
    <w:rsid w:val="00AE09E9"/>
    <w:rsid w:val="00AE30F2"/>
    <w:rsid w:val="00AE31C4"/>
    <w:rsid w:val="00AE361F"/>
    <w:rsid w:val="00AE3881"/>
    <w:rsid w:val="00AE4A04"/>
    <w:rsid w:val="00AF2D11"/>
    <w:rsid w:val="00B02F05"/>
    <w:rsid w:val="00B0384E"/>
    <w:rsid w:val="00B05C72"/>
    <w:rsid w:val="00B10F95"/>
    <w:rsid w:val="00B11AC9"/>
    <w:rsid w:val="00B13745"/>
    <w:rsid w:val="00B15DCD"/>
    <w:rsid w:val="00B17CC6"/>
    <w:rsid w:val="00B23812"/>
    <w:rsid w:val="00B247A9"/>
    <w:rsid w:val="00B31ACC"/>
    <w:rsid w:val="00B32D25"/>
    <w:rsid w:val="00B36E3F"/>
    <w:rsid w:val="00B40FFE"/>
    <w:rsid w:val="00B41774"/>
    <w:rsid w:val="00B435B5"/>
    <w:rsid w:val="00B44495"/>
    <w:rsid w:val="00B44F2E"/>
    <w:rsid w:val="00B526B7"/>
    <w:rsid w:val="00B57B2A"/>
    <w:rsid w:val="00B628BC"/>
    <w:rsid w:val="00B63A52"/>
    <w:rsid w:val="00B63AA8"/>
    <w:rsid w:val="00B63E28"/>
    <w:rsid w:val="00B734FD"/>
    <w:rsid w:val="00B75CFC"/>
    <w:rsid w:val="00B80691"/>
    <w:rsid w:val="00B817E7"/>
    <w:rsid w:val="00B8521F"/>
    <w:rsid w:val="00B909EB"/>
    <w:rsid w:val="00B92671"/>
    <w:rsid w:val="00B947E3"/>
    <w:rsid w:val="00BA32FD"/>
    <w:rsid w:val="00BA39EC"/>
    <w:rsid w:val="00BA53DB"/>
    <w:rsid w:val="00BA6AC6"/>
    <w:rsid w:val="00BA766A"/>
    <w:rsid w:val="00BB2789"/>
    <w:rsid w:val="00BB78D5"/>
    <w:rsid w:val="00BC0356"/>
    <w:rsid w:val="00BC5F45"/>
    <w:rsid w:val="00BD277D"/>
    <w:rsid w:val="00BD777A"/>
    <w:rsid w:val="00BE4CF4"/>
    <w:rsid w:val="00BE510E"/>
    <w:rsid w:val="00BE5176"/>
    <w:rsid w:val="00BE5835"/>
    <w:rsid w:val="00BE7CEA"/>
    <w:rsid w:val="00BF108D"/>
    <w:rsid w:val="00BF17E0"/>
    <w:rsid w:val="00BF6D84"/>
    <w:rsid w:val="00BF757E"/>
    <w:rsid w:val="00C0100D"/>
    <w:rsid w:val="00C05FB4"/>
    <w:rsid w:val="00C15661"/>
    <w:rsid w:val="00C1643D"/>
    <w:rsid w:val="00C16718"/>
    <w:rsid w:val="00C24A64"/>
    <w:rsid w:val="00C261A9"/>
    <w:rsid w:val="00C264E9"/>
    <w:rsid w:val="00C32D90"/>
    <w:rsid w:val="00C34195"/>
    <w:rsid w:val="00C34FBA"/>
    <w:rsid w:val="00C37AFA"/>
    <w:rsid w:val="00C4424B"/>
    <w:rsid w:val="00C46D7F"/>
    <w:rsid w:val="00C51699"/>
    <w:rsid w:val="00C51D22"/>
    <w:rsid w:val="00C523A7"/>
    <w:rsid w:val="00C53725"/>
    <w:rsid w:val="00C550B1"/>
    <w:rsid w:val="00C555B6"/>
    <w:rsid w:val="00C630CE"/>
    <w:rsid w:val="00C63302"/>
    <w:rsid w:val="00C65430"/>
    <w:rsid w:val="00C6577C"/>
    <w:rsid w:val="00C67352"/>
    <w:rsid w:val="00C75C5C"/>
    <w:rsid w:val="00C805CB"/>
    <w:rsid w:val="00C83361"/>
    <w:rsid w:val="00C843AB"/>
    <w:rsid w:val="00C846EF"/>
    <w:rsid w:val="00C85BE7"/>
    <w:rsid w:val="00C90BA5"/>
    <w:rsid w:val="00C90D23"/>
    <w:rsid w:val="00C936C3"/>
    <w:rsid w:val="00C94D35"/>
    <w:rsid w:val="00CA1CB9"/>
    <w:rsid w:val="00CA7541"/>
    <w:rsid w:val="00CA776E"/>
    <w:rsid w:val="00CA78B3"/>
    <w:rsid w:val="00CA7B2B"/>
    <w:rsid w:val="00CB0104"/>
    <w:rsid w:val="00CB1FBF"/>
    <w:rsid w:val="00CB4C58"/>
    <w:rsid w:val="00CB4E78"/>
    <w:rsid w:val="00CB6B04"/>
    <w:rsid w:val="00CC10D6"/>
    <w:rsid w:val="00CC41A3"/>
    <w:rsid w:val="00CC4E4D"/>
    <w:rsid w:val="00CC6EA0"/>
    <w:rsid w:val="00CD08CD"/>
    <w:rsid w:val="00CD0F29"/>
    <w:rsid w:val="00CD1A50"/>
    <w:rsid w:val="00CD4914"/>
    <w:rsid w:val="00CD566D"/>
    <w:rsid w:val="00CD5740"/>
    <w:rsid w:val="00CE1DEA"/>
    <w:rsid w:val="00CE2642"/>
    <w:rsid w:val="00CE2D7F"/>
    <w:rsid w:val="00CE3991"/>
    <w:rsid w:val="00CE5770"/>
    <w:rsid w:val="00CF5FCF"/>
    <w:rsid w:val="00CF77E0"/>
    <w:rsid w:val="00D0507D"/>
    <w:rsid w:val="00D05FDE"/>
    <w:rsid w:val="00D13FF1"/>
    <w:rsid w:val="00D15C4C"/>
    <w:rsid w:val="00D217CD"/>
    <w:rsid w:val="00D23281"/>
    <w:rsid w:val="00D27474"/>
    <w:rsid w:val="00D31AB7"/>
    <w:rsid w:val="00D33DA4"/>
    <w:rsid w:val="00D341A3"/>
    <w:rsid w:val="00D359C9"/>
    <w:rsid w:val="00D45F1F"/>
    <w:rsid w:val="00D47675"/>
    <w:rsid w:val="00D50801"/>
    <w:rsid w:val="00D510E4"/>
    <w:rsid w:val="00D6565D"/>
    <w:rsid w:val="00D6682D"/>
    <w:rsid w:val="00D67D9C"/>
    <w:rsid w:val="00D7351F"/>
    <w:rsid w:val="00D760D2"/>
    <w:rsid w:val="00D8039F"/>
    <w:rsid w:val="00D82361"/>
    <w:rsid w:val="00D8471D"/>
    <w:rsid w:val="00D86FA1"/>
    <w:rsid w:val="00D92F9A"/>
    <w:rsid w:val="00D963B3"/>
    <w:rsid w:val="00D97AFA"/>
    <w:rsid w:val="00DA0BD5"/>
    <w:rsid w:val="00DA122C"/>
    <w:rsid w:val="00DA558C"/>
    <w:rsid w:val="00DA5E94"/>
    <w:rsid w:val="00DA64CD"/>
    <w:rsid w:val="00DB24F3"/>
    <w:rsid w:val="00DB47D9"/>
    <w:rsid w:val="00DB718B"/>
    <w:rsid w:val="00DC1C67"/>
    <w:rsid w:val="00DC6FBD"/>
    <w:rsid w:val="00DC79AD"/>
    <w:rsid w:val="00DD18F0"/>
    <w:rsid w:val="00DD2971"/>
    <w:rsid w:val="00DD3317"/>
    <w:rsid w:val="00DE1079"/>
    <w:rsid w:val="00DE1BAF"/>
    <w:rsid w:val="00DE2938"/>
    <w:rsid w:val="00DE5AE3"/>
    <w:rsid w:val="00DE6A9E"/>
    <w:rsid w:val="00DE7D4E"/>
    <w:rsid w:val="00DF15C2"/>
    <w:rsid w:val="00DF2868"/>
    <w:rsid w:val="00DF4556"/>
    <w:rsid w:val="00DF52BF"/>
    <w:rsid w:val="00DF6DE8"/>
    <w:rsid w:val="00DF7811"/>
    <w:rsid w:val="00E0067C"/>
    <w:rsid w:val="00E07F3B"/>
    <w:rsid w:val="00E10DE6"/>
    <w:rsid w:val="00E13DC8"/>
    <w:rsid w:val="00E152AD"/>
    <w:rsid w:val="00E15D65"/>
    <w:rsid w:val="00E20A96"/>
    <w:rsid w:val="00E23073"/>
    <w:rsid w:val="00E26787"/>
    <w:rsid w:val="00E26B52"/>
    <w:rsid w:val="00E26DBC"/>
    <w:rsid w:val="00E270AC"/>
    <w:rsid w:val="00E30ED5"/>
    <w:rsid w:val="00E31F3B"/>
    <w:rsid w:val="00E34F1C"/>
    <w:rsid w:val="00E37F8D"/>
    <w:rsid w:val="00E41A4D"/>
    <w:rsid w:val="00E43E4B"/>
    <w:rsid w:val="00E4437A"/>
    <w:rsid w:val="00E444FD"/>
    <w:rsid w:val="00E510C9"/>
    <w:rsid w:val="00E51AED"/>
    <w:rsid w:val="00E5461B"/>
    <w:rsid w:val="00E651E0"/>
    <w:rsid w:val="00E71674"/>
    <w:rsid w:val="00E722E1"/>
    <w:rsid w:val="00E825F4"/>
    <w:rsid w:val="00E84E7A"/>
    <w:rsid w:val="00E853E2"/>
    <w:rsid w:val="00E91640"/>
    <w:rsid w:val="00E91FE2"/>
    <w:rsid w:val="00E9536E"/>
    <w:rsid w:val="00E9723B"/>
    <w:rsid w:val="00E97539"/>
    <w:rsid w:val="00EA122A"/>
    <w:rsid w:val="00EA4336"/>
    <w:rsid w:val="00EA54EC"/>
    <w:rsid w:val="00EB0EA2"/>
    <w:rsid w:val="00EB5866"/>
    <w:rsid w:val="00EB6C19"/>
    <w:rsid w:val="00EC3134"/>
    <w:rsid w:val="00EC3A49"/>
    <w:rsid w:val="00EC61B7"/>
    <w:rsid w:val="00ED0AE2"/>
    <w:rsid w:val="00ED1E92"/>
    <w:rsid w:val="00ED2AF0"/>
    <w:rsid w:val="00ED378F"/>
    <w:rsid w:val="00EE000E"/>
    <w:rsid w:val="00EE0D12"/>
    <w:rsid w:val="00EE5B23"/>
    <w:rsid w:val="00EE7CA0"/>
    <w:rsid w:val="00EE7F66"/>
    <w:rsid w:val="00EF27C6"/>
    <w:rsid w:val="00EF393B"/>
    <w:rsid w:val="00EF3BD3"/>
    <w:rsid w:val="00EF5C89"/>
    <w:rsid w:val="00EF75D8"/>
    <w:rsid w:val="00F05EF8"/>
    <w:rsid w:val="00F06830"/>
    <w:rsid w:val="00F12E59"/>
    <w:rsid w:val="00F14333"/>
    <w:rsid w:val="00F21E41"/>
    <w:rsid w:val="00F23697"/>
    <w:rsid w:val="00F3151A"/>
    <w:rsid w:val="00F33485"/>
    <w:rsid w:val="00F36BB7"/>
    <w:rsid w:val="00F37E10"/>
    <w:rsid w:val="00F44879"/>
    <w:rsid w:val="00F46D3B"/>
    <w:rsid w:val="00F510D7"/>
    <w:rsid w:val="00F60D98"/>
    <w:rsid w:val="00F624E2"/>
    <w:rsid w:val="00F6697D"/>
    <w:rsid w:val="00F7157B"/>
    <w:rsid w:val="00F71B65"/>
    <w:rsid w:val="00F7620F"/>
    <w:rsid w:val="00F812D9"/>
    <w:rsid w:val="00F81346"/>
    <w:rsid w:val="00F840F6"/>
    <w:rsid w:val="00F848D7"/>
    <w:rsid w:val="00F8780E"/>
    <w:rsid w:val="00F91D23"/>
    <w:rsid w:val="00F92936"/>
    <w:rsid w:val="00FA10CD"/>
    <w:rsid w:val="00FA305F"/>
    <w:rsid w:val="00FA5EF7"/>
    <w:rsid w:val="00FB3809"/>
    <w:rsid w:val="00FB6292"/>
    <w:rsid w:val="00FC027B"/>
    <w:rsid w:val="00FC1FE7"/>
    <w:rsid w:val="00FC5D96"/>
    <w:rsid w:val="00FC7C16"/>
    <w:rsid w:val="00FD232D"/>
    <w:rsid w:val="00FD3D87"/>
    <w:rsid w:val="00FE67BF"/>
    <w:rsid w:val="00FF257B"/>
    <w:rsid w:val="00FF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teal"/>
    </o:shapedefaults>
    <o:shapelayout v:ext="edit">
      <o:idmap v:ext="edit" data="1"/>
    </o:shapelayout>
  </w:shapeDefaults>
  <w:decimalSymbol w:val="."/>
  <w:listSeparator w:val=","/>
  <w14:docId w14:val="7E243D48"/>
  <w15:docId w15:val="{17C0DA5F-8B09-4EDA-9F88-40BFAEFB1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D7E"/>
    <w:pPr>
      <w:spacing w:after="200" w:line="276" w:lineRule="auto"/>
      <w:ind w:left="187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361DEE"/>
    <w:pPr>
      <w:keepNext/>
      <w:spacing w:after="60"/>
      <w:ind w:left="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semiHidden/>
    <w:unhideWhenUsed/>
    <w:qFormat/>
    <w:rsid w:val="00A9231C"/>
    <w:pPr>
      <w:keepNext/>
      <w:spacing w:before="240" w:after="60"/>
      <w:ind w:left="0"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qFormat/>
    <w:rsid w:val="00AE361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unhideWhenUsed/>
    <w:qFormat/>
    <w:rsid w:val="00361DEE"/>
    <w:pPr>
      <w:numPr>
        <w:numId w:val="13"/>
      </w:numPr>
    </w:pPr>
  </w:style>
  <w:style w:type="character" w:styleId="PlaceholderText">
    <w:name w:val="Placeholder Text"/>
    <w:basedOn w:val="DefaultParagraphFont"/>
    <w:uiPriority w:val="99"/>
    <w:semiHidden/>
    <w:rsid w:val="00361DEE"/>
    <w:rPr>
      <w:color w:val="808080"/>
    </w:rPr>
  </w:style>
  <w:style w:type="paragraph" w:styleId="Date">
    <w:name w:val="Date"/>
    <w:basedOn w:val="Normal"/>
    <w:next w:val="Normal"/>
    <w:qFormat/>
    <w:rsid w:val="00361DEE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1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D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1DEE"/>
    <w:pPr>
      <w:numPr>
        <w:numId w:val="11"/>
      </w:numPr>
      <w:spacing w:before="240" w:after="60"/>
    </w:pPr>
    <w:rPr>
      <w:b/>
    </w:rPr>
  </w:style>
  <w:style w:type="character" w:styleId="Emphasis">
    <w:name w:val="Emphasis"/>
    <w:basedOn w:val="DefaultParagraphFont"/>
    <w:uiPriority w:val="20"/>
    <w:qFormat/>
    <w:rsid w:val="00840508"/>
    <w:rPr>
      <w:i/>
      <w:iCs/>
    </w:rPr>
  </w:style>
  <w:style w:type="paragraph" w:customStyle="1" w:styleId="exhibit">
    <w:name w:val="exhibit"/>
    <w:basedOn w:val="Normal"/>
    <w:link w:val="exhibitChar"/>
    <w:rsid w:val="007C15B5"/>
    <w:pPr>
      <w:spacing w:after="0" w:line="240" w:lineRule="auto"/>
      <w:ind w:left="0"/>
    </w:pPr>
    <w:rPr>
      <w:rFonts w:ascii="Arial" w:hAnsi="Arial" w:cs="Courier New"/>
      <w:sz w:val="22"/>
    </w:rPr>
  </w:style>
  <w:style w:type="character" w:customStyle="1" w:styleId="exhibitChar">
    <w:name w:val="exhibit Char"/>
    <w:link w:val="exhibit"/>
    <w:rsid w:val="007C15B5"/>
    <w:rPr>
      <w:rFonts w:ascii="Arial" w:hAnsi="Arial" w:cs="Courier New"/>
      <w:sz w:val="22"/>
      <w:szCs w:val="24"/>
    </w:rPr>
  </w:style>
  <w:style w:type="paragraph" w:customStyle="1" w:styleId="Fillin">
    <w:name w:val="Fillin"/>
    <w:link w:val="FillinChar"/>
    <w:rsid w:val="007C15B5"/>
    <w:rPr>
      <w:rFonts w:ascii="Courier New" w:hAnsi="Courier New" w:cs="Courier New"/>
      <w:color w:val="FF0000"/>
      <w:sz w:val="24"/>
      <w:szCs w:val="24"/>
      <w:u w:val="single"/>
    </w:rPr>
  </w:style>
  <w:style w:type="character" w:customStyle="1" w:styleId="FillinChar">
    <w:name w:val="Fillin Char"/>
    <w:link w:val="Fillin"/>
    <w:rsid w:val="007C15B5"/>
    <w:rPr>
      <w:rFonts w:ascii="Courier New" w:hAnsi="Courier New" w:cs="Courier New"/>
      <w:color w:val="FF0000"/>
      <w:sz w:val="24"/>
      <w:szCs w:val="24"/>
      <w:u w:val="single"/>
    </w:rPr>
  </w:style>
  <w:style w:type="paragraph" w:customStyle="1" w:styleId="Standard">
    <w:name w:val="Standard"/>
    <w:rsid w:val="002965A6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3058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806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058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806"/>
    <w:rPr>
      <w:rFonts w:asciiTheme="minorHAnsi" w:hAnsiTheme="minorHAnsi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D70CC"/>
    <w:pPr>
      <w:widowControl w:val="0"/>
      <w:autoSpaceDE w:val="0"/>
      <w:autoSpaceDN w:val="0"/>
      <w:spacing w:after="0" w:line="240" w:lineRule="auto"/>
      <w:ind w:left="0"/>
    </w:pPr>
    <w:rPr>
      <w:rFonts w:ascii="Times New Roman" w:hAnsi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2D70CC"/>
    <w:rPr>
      <w:sz w:val="22"/>
      <w:szCs w:val="22"/>
    </w:rPr>
  </w:style>
  <w:style w:type="paragraph" w:customStyle="1" w:styleId="paragraph">
    <w:name w:val="paragraph"/>
    <w:basedOn w:val="Normal"/>
    <w:rsid w:val="002D70CC"/>
    <w:pPr>
      <w:spacing w:before="100" w:beforeAutospacing="1" w:after="100" w:afterAutospacing="1" w:line="240" w:lineRule="auto"/>
      <w:ind w:left="0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2D70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7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wn%20Clerk\AppData\Roaming\Microsoft\Templates\Formal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BAAC092E594384B844CBDC291B8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F6EA3C-E69B-4908-8CF1-C8AC80797E1A}"/>
      </w:docPartPr>
      <w:docPartBody>
        <w:p w:rsidR="00EE4F2B" w:rsidRDefault="00DF2301">
          <w:pPr>
            <w:pStyle w:val="C8BAAC092E594384B844CBDC291B8CF8"/>
          </w:pPr>
          <w:r>
            <w:t>[Click to select date]</w:t>
          </w:r>
        </w:p>
      </w:docPartBody>
    </w:docPart>
    <w:docPart>
      <w:docPartPr>
        <w:name w:val="7742BEFBA01C4C7F967052C2039D4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23995-737B-4175-901A-64C8D623BB5D}"/>
      </w:docPartPr>
      <w:docPartBody>
        <w:p w:rsidR="00EE4F2B" w:rsidRDefault="00DF2301">
          <w:pPr>
            <w:pStyle w:val="7742BEFBA01C4C7F967052C2039D4DE9"/>
          </w:pPr>
          <w:r w:rsidRPr="002C3D7E">
            <w:rPr>
              <w:rStyle w:val="PlaceholderText"/>
            </w:rPr>
            <w:t>[Facilitator Name]</w:t>
          </w:r>
        </w:p>
      </w:docPartBody>
    </w:docPart>
    <w:docPart>
      <w:docPartPr>
        <w:name w:val="0C76DAE11F18480F92138C4EFB9B7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9AA589-2B54-48C7-BA76-AC4B9C2B78E9}"/>
      </w:docPartPr>
      <w:docPartBody>
        <w:p w:rsidR="00EE4F2B" w:rsidRDefault="00DF2301">
          <w:pPr>
            <w:pStyle w:val="0C76DAE11F18480F92138C4EFB9B77E5"/>
          </w:pPr>
          <w:r w:rsidRPr="002C3D7E">
            <w:rPr>
              <w:rStyle w:val="PlaceholderText"/>
            </w:rPr>
            <w:t>[time]</w:t>
          </w:r>
        </w:p>
      </w:docPartBody>
    </w:docPart>
    <w:docPart>
      <w:docPartPr>
        <w:name w:val="32FB717FF4CB4C9FBA96DD91076AE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E6DCE8-9FCD-4F09-B491-FB60D9B29BA3}"/>
      </w:docPartPr>
      <w:docPartBody>
        <w:p w:rsidR="00EE4F2B" w:rsidRDefault="00DF2301">
          <w:pPr>
            <w:pStyle w:val="32FB717FF4CB4C9FBA96DD91076AE21D"/>
          </w:pPr>
          <w:r w:rsidRPr="002C3D7E">
            <w:rPr>
              <w:rStyle w:val="PlaceholderText"/>
            </w:rPr>
            <w:t>[click to select date]</w:t>
          </w:r>
        </w:p>
      </w:docPartBody>
    </w:docPart>
    <w:docPart>
      <w:docPartPr>
        <w:name w:val="DC4144E9561C46AE8547B374F2635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2486E-47CC-4FA5-AB2F-90B0BB0F7BA1}"/>
      </w:docPartPr>
      <w:docPartBody>
        <w:p w:rsidR="00EE4F2B" w:rsidRDefault="00DF2301">
          <w:pPr>
            <w:pStyle w:val="DC4144E9561C46AE8547B374F2635CB0"/>
          </w:pPr>
          <w:r>
            <w:t>[Secretary Name]</w:t>
          </w:r>
        </w:p>
      </w:docPartBody>
    </w:docPart>
    <w:docPart>
      <w:docPartPr>
        <w:name w:val="A73DF952D89144BD8C318BEA319F1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1F2FF-A250-488A-B8AC-87AEB6808A82}"/>
      </w:docPartPr>
      <w:docPartBody>
        <w:p w:rsidR="00EE4F2B" w:rsidRDefault="00DF2301">
          <w:pPr>
            <w:pStyle w:val="A73DF952D89144BD8C318BEA319F131D"/>
          </w:pPr>
          <w:r>
            <w:t>[Facilitator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301"/>
    <w:rsid w:val="00000D6E"/>
    <w:rsid w:val="000053B9"/>
    <w:rsid w:val="00021CF9"/>
    <w:rsid w:val="000376C4"/>
    <w:rsid w:val="00042B67"/>
    <w:rsid w:val="00071F59"/>
    <w:rsid w:val="000C4C28"/>
    <w:rsid w:val="000E03FE"/>
    <w:rsid w:val="00100D82"/>
    <w:rsid w:val="001055A6"/>
    <w:rsid w:val="0014007E"/>
    <w:rsid w:val="00145CC3"/>
    <w:rsid w:val="00150E2A"/>
    <w:rsid w:val="00153171"/>
    <w:rsid w:val="00163C39"/>
    <w:rsid w:val="0018508A"/>
    <w:rsid w:val="001D632F"/>
    <w:rsid w:val="00217094"/>
    <w:rsid w:val="00236785"/>
    <w:rsid w:val="00250168"/>
    <w:rsid w:val="00250B7B"/>
    <w:rsid w:val="002833B3"/>
    <w:rsid w:val="002F1BBB"/>
    <w:rsid w:val="00302130"/>
    <w:rsid w:val="0033566F"/>
    <w:rsid w:val="003505B2"/>
    <w:rsid w:val="003707DB"/>
    <w:rsid w:val="00371180"/>
    <w:rsid w:val="0038386E"/>
    <w:rsid w:val="003868EE"/>
    <w:rsid w:val="00390FB4"/>
    <w:rsid w:val="003A49D7"/>
    <w:rsid w:val="003D246A"/>
    <w:rsid w:val="003D6704"/>
    <w:rsid w:val="003E6675"/>
    <w:rsid w:val="003E7562"/>
    <w:rsid w:val="004126C3"/>
    <w:rsid w:val="00433B65"/>
    <w:rsid w:val="00436EF2"/>
    <w:rsid w:val="0046422D"/>
    <w:rsid w:val="00467799"/>
    <w:rsid w:val="00475FF1"/>
    <w:rsid w:val="004926FA"/>
    <w:rsid w:val="004B2DE6"/>
    <w:rsid w:val="004D4F5D"/>
    <w:rsid w:val="004E678E"/>
    <w:rsid w:val="00526B38"/>
    <w:rsid w:val="005D4078"/>
    <w:rsid w:val="0060005A"/>
    <w:rsid w:val="00603E8F"/>
    <w:rsid w:val="006473A9"/>
    <w:rsid w:val="00660436"/>
    <w:rsid w:val="006C2CF6"/>
    <w:rsid w:val="006C39F1"/>
    <w:rsid w:val="006C7167"/>
    <w:rsid w:val="006D3641"/>
    <w:rsid w:val="007320BB"/>
    <w:rsid w:val="00742D2B"/>
    <w:rsid w:val="00796697"/>
    <w:rsid w:val="007B69F2"/>
    <w:rsid w:val="007C7DC4"/>
    <w:rsid w:val="007E389D"/>
    <w:rsid w:val="007E6A8D"/>
    <w:rsid w:val="007F2FD2"/>
    <w:rsid w:val="007F59DC"/>
    <w:rsid w:val="007F6C44"/>
    <w:rsid w:val="007F7F8A"/>
    <w:rsid w:val="008119AD"/>
    <w:rsid w:val="0083778F"/>
    <w:rsid w:val="00880BC2"/>
    <w:rsid w:val="008F643E"/>
    <w:rsid w:val="00927EFD"/>
    <w:rsid w:val="00933C99"/>
    <w:rsid w:val="0093526E"/>
    <w:rsid w:val="009475BD"/>
    <w:rsid w:val="0099245F"/>
    <w:rsid w:val="009A5F2F"/>
    <w:rsid w:val="009B7797"/>
    <w:rsid w:val="009E205E"/>
    <w:rsid w:val="009E36A5"/>
    <w:rsid w:val="00A21C30"/>
    <w:rsid w:val="00AA6A23"/>
    <w:rsid w:val="00AE0399"/>
    <w:rsid w:val="00AE4263"/>
    <w:rsid w:val="00AE4A60"/>
    <w:rsid w:val="00B13745"/>
    <w:rsid w:val="00B17CC6"/>
    <w:rsid w:val="00B32D25"/>
    <w:rsid w:val="00B5767A"/>
    <w:rsid w:val="00B8736A"/>
    <w:rsid w:val="00BB78D5"/>
    <w:rsid w:val="00C01809"/>
    <w:rsid w:val="00C57BF4"/>
    <w:rsid w:val="00C6048A"/>
    <w:rsid w:val="00C6424F"/>
    <w:rsid w:val="00CB0104"/>
    <w:rsid w:val="00CD0F29"/>
    <w:rsid w:val="00CE3991"/>
    <w:rsid w:val="00D27474"/>
    <w:rsid w:val="00D32AC3"/>
    <w:rsid w:val="00D50B14"/>
    <w:rsid w:val="00D75CD3"/>
    <w:rsid w:val="00DC6D4D"/>
    <w:rsid w:val="00DC7053"/>
    <w:rsid w:val="00DF2301"/>
    <w:rsid w:val="00E25D62"/>
    <w:rsid w:val="00E61345"/>
    <w:rsid w:val="00E62676"/>
    <w:rsid w:val="00E825F4"/>
    <w:rsid w:val="00E9536E"/>
    <w:rsid w:val="00ED378F"/>
    <w:rsid w:val="00EE4F2B"/>
    <w:rsid w:val="00EE6BD8"/>
    <w:rsid w:val="00F056C4"/>
    <w:rsid w:val="00F11346"/>
    <w:rsid w:val="00F41395"/>
    <w:rsid w:val="00F55212"/>
    <w:rsid w:val="00F67A9D"/>
    <w:rsid w:val="00F72B5C"/>
    <w:rsid w:val="00FD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B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8BAAC092E594384B844CBDC291B8CF8">
    <w:name w:val="C8BAAC092E594384B844CBDC291B8CF8"/>
    <w:rsid w:val="00880BC2"/>
  </w:style>
  <w:style w:type="character" w:styleId="PlaceholderText">
    <w:name w:val="Placeholder Text"/>
    <w:basedOn w:val="DefaultParagraphFont"/>
    <w:uiPriority w:val="99"/>
    <w:semiHidden/>
    <w:rsid w:val="00880BC2"/>
    <w:rPr>
      <w:color w:val="808080"/>
    </w:rPr>
  </w:style>
  <w:style w:type="paragraph" w:customStyle="1" w:styleId="7742BEFBA01C4C7F967052C2039D4DE9">
    <w:name w:val="7742BEFBA01C4C7F967052C2039D4DE9"/>
    <w:rsid w:val="00880BC2"/>
  </w:style>
  <w:style w:type="paragraph" w:customStyle="1" w:styleId="0C76DAE11F18480F92138C4EFB9B77E5">
    <w:name w:val="0C76DAE11F18480F92138C4EFB9B77E5"/>
    <w:rsid w:val="00880BC2"/>
  </w:style>
  <w:style w:type="paragraph" w:customStyle="1" w:styleId="32FB717FF4CB4C9FBA96DD91076AE21D">
    <w:name w:val="32FB717FF4CB4C9FBA96DD91076AE21D"/>
    <w:rsid w:val="00880BC2"/>
  </w:style>
  <w:style w:type="paragraph" w:customStyle="1" w:styleId="DC4144E9561C46AE8547B374F2635CB0">
    <w:name w:val="DC4144E9561C46AE8547B374F2635CB0"/>
    <w:rsid w:val="00880BC2"/>
  </w:style>
  <w:style w:type="paragraph" w:customStyle="1" w:styleId="A73DF952D89144BD8C318BEA319F131D">
    <w:name w:val="A73DF952D89144BD8C318BEA319F131D"/>
    <w:rsid w:val="00880B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 Town Clerk Carr </CompanyEmail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8847438-4757-47DF-8367-A49CFCDDA2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Formal meeting minutes</Template>
  <TotalTime>1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Formal meeting minutes</vt:lpstr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meeting minutes</dc:title>
  <dc:creator>Town Clerk</dc:creator>
  <dc:description>Supervisor</dc:description>
  <cp:lastModifiedBy>Ann Carr</cp:lastModifiedBy>
  <cp:revision>2</cp:revision>
  <cp:lastPrinted>2025-07-30T21:19:00Z</cp:lastPrinted>
  <dcterms:created xsi:type="dcterms:W3CDTF">2026-09-14T16:13:00Z</dcterms:created>
  <dcterms:modified xsi:type="dcterms:W3CDTF">2026-09-14T16:13:00Z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TC060910481033</vt:lpwstr>
  </property>
</Properties>
</file>