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E889C" w14:textId="77777777" w:rsidR="00B93FE2" w:rsidRDefault="00EF78E7" w:rsidP="00D0468B">
      <w:pPr>
        <w:pStyle w:val="ImagePlaceholder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BFD44B1" wp14:editId="1E41218E">
                <wp:simplePos x="0" y="0"/>
                <wp:positionH relativeFrom="column">
                  <wp:posOffset>-904875</wp:posOffset>
                </wp:positionH>
                <wp:positionV relativeFrom="paragraph">
                  <wp:posOffset>-683895</wp:posOffset>
                </wp:positionV>
                <wp:extent cx="7772400" cy="10058400"/>
                <wp:effectExtent l="0" t="0" r="0" b="0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 descr="Decorative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840520" id="Group 4" o:spid="_x0000_s1026" alt="&quot;&quot;" style="position:absolute;margin-left:-71.25pt;margin-top:-53.85pt;width:612pt;height:11in;z-index:-251656192;mso-width-relative:margin;mso-height-relative:margin" coordsize="77724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P/Zuxcouer7sOMj3g9hGQntzr3iIcsYAdJKICSQ&#10;hAN2nDjE5mGQdpc2rZ24KXbcuGmO27Q9qS2fNK3rByXE2I2s3bkjXBKjWNpZ4RC/YvwA7ewCAQfj&#10;Fw/zFhKCxrG1M7OCme5oL/HrD0bSajU79/M553uQfWztaDTzv/P//5g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v727j427&#10;vg847sDGEHStBqNpaPGdTezE93s4P57vd0Z0msqkru1UpApt07RMqxaYRtkfa0eRunVtp2kSalm7&#10;UsRaVMhaoINBeRrQUGg3INAKCOFBxIlNHNtxnNyZjraDhpDO1/yQ2PaFBciDffd6Se9/Itk+f++P&#10;fPT9yL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">
                <v:rect id="Rectangle 1" o:spid="_x0000_s1027" style="position:absolute;width:7772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#fdf9e2 [3204]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alt="Decorative" style="position:absolute;width:77724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">
                  <v:imagedata r:id="rId11" o:title="Decorative"/>
                  <o:lock v:ext="edit" aspectratio="f"/>
                </v:shape>
              </v:group>
            </w:pict>
          </mc:Fallback>
        </mc:AlternateContent>
      </w:r>
    </w:p>
    <w:p w14:paraId="5A7BB7DD" w14:textId="77777777" w:rsidR="00D0468B" w:rsidRDefault="00D0468B" w:rsidP="00D0468B"/>
    <w:tbl>
      <w:tblPr>
        <w:tblW w:w="0" w:type="auto"/>
        <w:tblLook w:val="0600" w:firstRow="0" w:lastRow="0" w:firstColumn="0" w:lastColumn="0" w:noHBand="1" w:noVBand="1"/>
      </w:tblPr>
      <w:tblGrid>
        <w:gridCol w:w="2610"/>
        <w:gridCol w:w="3060"/>
        <w:gridCol w:w="3680"/>
        <w:gridCol w:w="10"/>
      </w:tblGrid>
      <w:tr w:rsidR="00D0468B" w:rsidRPr="00EF78E7" w14:paraId="3F0C189E" w14:textId="77777777" w:rsidTr="00D90555">
        <w:trPr>
          <w:gridAfter w:val="1"/>
          <w:wAfter w:w="10" w:type="dxa"/>
          <w:trHeight w:val="1512"/>
        </w:trPr>
        <w:tc>
          <w:tcPr>
            <w:tcW w:w="5670" w:type="dxa"/>
            <w:gridSpan w:val="2"/>
          </w:tcPr>
          <w:p w14:paraId="57498867" w14:textId="0135AA45" w:rsidR="00D0468B" w:rsidRPr="007E6EA2" w:rsidRDefault="00000000" w:rsidP="00D0468B">
            <w:pPr>
              <w:pStyle w:val="Title"/>
            </w:pPr>
            <w:sdt>
              <w:sdtPr>
                <w:id w:val="-1080062797"/>
                <w:placeholder>
                  <w:docPart w:val="CC7E8C36DA994F3D8C0383172FE48D95"/>
                </w:placeholder>
                <w15:appearance w15:val="hidden"/>
              </w:sdtPr>
              <w:sdtContent>
                <w:r w:rsidR="0010456A">
                  <w:t xml:space="preserve">ZBA MEETING DATES 2026 </w:t>
                </w:r>
              </w:sdtContent>
            </w:sdt>
            <w:r w:rsidR="00EF78E7">
              <w:t xml:space="preserve"> </w:t>
            </w:r>
          </w:p>
        </w:tc>
        <w:tc>
          <w:tcPr>
            <w:tcW w:w="3680" w:type="dxa"/>
          </w:tcPr>
          <w:p w14:paraId="3B02BF92" w14:textId="5713F5E9" w:rsidR="00D0468B" w:rsidRPr="00EF78E7" w:rsidRDefault="00000000" w:rsidP="00EF78E7">
            <w:sdt>
              <w:sdtPr>
                <w:rPr>
                  <w:rStyle w:val="Heading1Char"/>
                </w:rPr>
                <w:id w:val="1648861078"/>
                <w:placeholder>
                  <w:docPart w:val="5DA0339D25C54FF8B1977529B3D9DE46"/>
                </w:placeholder>
                <w:temporary/>
                <w:showingPlcHdr/>
                <w15:appearance w15:val="hidden"/>
              </w:sdtPr>
              <w:sdtContent>
                <w:r w:rsidR="00D0468B" w:rsidRPr="00EF78E7">
                  <w:rPr>
                    <w:rStyle w:val="Heading1Char"/>
                  </w:rPr>
                  <w:t>Date:</w:t>
                </w:r>
              </w:sdtContent>
            </w:sdt>
          </w:p>
          <w:p w14:paraId="737C09F2" w14:textId="2E8B17E8" w:rsidR="00D0468B" w:rsidRDefault="00485239" w:rsidP="00EF78E7">
            <w:r>
              <w:t>12.17.25</w:t>
            </w:r>
          </w:p>
          <w:p w14:paraId="6A323131" w14:textId="77777777" w:rsidR="0079370B" w:rsidRDefault="0079370B" w:rsidP="00EF78E7"/>
          <w:p w14:paraId="3C2B3815" w14:textId="4125933F" w:rsidR="0079370B" w:rsidRPr="00EF78E7" w:rsidRDefault="0079370B" w:rsidP="00EF78E7">
            <w:r>
              <w:t>Third Tuesday of Every Month</w:t>
            </w:r>
          </w:p>
          <w:p w14:paraId="789674CF" w14:textId="1634A264" w:rsidR="00D0468B" w:rsidRPr="00485239" w:rsidRDefault="00D0468B" w:rsidP="00EF78E7">
            <w:pPr>
              <w:rPr>
                <w:b/>
                <w:bCs/>
              </w:rPr>
            </w:pPr>
            <w:r w:rsidRPr="00EF78E7">
              <w:t xml:space="preserve"> </w:t>
            </w:r>
            <w:r w:rsidR="00485239" w:rsidRPr="00485239">
              <w:rPr>
                <w:b/>
                <w:bCs/>
                <w:highlight w:val="yellow"/>
              </w:rPr>
              <w:t>(As long as there are cases to be heard)</w:t>
            </w:r>
          </w:p>
        </w:tc>
      </w:tr>
      <w:tr w:rsidR="00D0468B" w:rsidRPr="00A13A92" w14:paraId="3CDA6A56" w14:textId="77777777" w:rsidTr="00F45EEE">
        <w:trPr>
          <w:trHeight w:val="369"/>
        </w:trPr>
        <w:tc>
          <w:tcPr>
            <w:tcW w:w="2610" w:type="dxa"/>
          </w:tcPr>
          <w:p w14:paraId="4E194322" w14:textId="77777777" w:rsidR="00D0468B" w:rsidRPr="00DC72E0" w:rsidRDefault="00D0468B" w:rsidP="00CA500C">
            <w:pPr>
              <w:rPr>
                <w:rStyle w:val="Bold"/>
                <w:rFonts w:ascii="Segoe UI Variable Display" w:hAnsi="Segoe UI Variable Display"/>
                <w:color w:val="FFFFFF" w:themeColor="background1"/>
              </w:rPr>
            </w:pPr>
          </w:p>
        </w:tc>
        <w:tc>
          <w:tcPr>
            <w:tcW w:w="3060" w:type="dxa"/>
          </w:tcPr>
          <w:p w14:paraId="3A31521C" w14:textId="77777777" w:rsidR="00D0468B" w:rsidRPr="00DC72E0" w:rsidRDefault="00D0468B" w:rsidP="00CA500C">
            <w:pPr>
              <w:rPr>
                <w:rStyle w:val="Bold"/>
                <w:rFonts w:ascii="Segoe UI Variable Display" w:hAnsi="Segoe UI Variable Display"/>
                <w:color w:val="FFFFFF" w:themeColor="background1"/>
              </w:rPr>
            </w:pPr>
          </w:p>
        </w:tc>
        <w:tc>
          <w:tcPr>
            <w:tcW w:w="3690" w:type="dxa"/>
            <w:gridSpan w:val="2"/>
          </w:tcPr>
          <w:p w14:paraId="1127BF16" w14:textId="77777777" w:rsidR="00D0468B" w:rsidRPr="00EF78E7" w:rsidRDefault="00D0468B" w:rsidP="00EF78E7"/>
        </w:tc>
      </w:tr>
      <w:tr w:rsidR="00D0468B" w:rsidRPr="00A13A92" w14:paraId="384A32AA" w14:textId="77777777" w:rsidTr="00CA500C">
        <w:trPr>
          <w:trHeight w:val="594"/>
        </w:trPr>
        <w:tc>
          <w:tcPr>
            <w:tcW w:w="2610" w:type="dxa"/>
          </w:tcPr>
          <w:p w14:paraId="222E39B0" w14:textId="5206DA3C" w:rsidR="00D0468B" w:rsidRPr="00D90555" w:rsidRDefault="0079370B" w:rsidP="00D90555">
            <w:pPr>
              <w:pStyle w:val="Heading1"/>
            </w:pPr>
            <w:r>
              <w:rPr>
                <w:rFonts w:ascii="Arial Black" w:hAnsi="Arial Black"/>
                <w:bCs w:val="0"/>
                <w:color w:val="auto"/>
                <w:szCs w:val="16"/>
              </w:rPr>
              <w:t>William (Bill) Titus</w:t>
            </w:r>
          </w:p>
          <w:p w14:paraId="6267E39C" w14:textId="4508122B" w:rsidR="00D0468B" w:rsidRPr="00D90555" w:rsidRDefault="0079370B" w:rsidP="00D90555">
            <w:pPr>
              <w:pStyle w:val="Heading2"/>
            </w:pPr>
            <w:r>
              <w:t>Chairman</w:t>
            </w:r>
          </w:p>
        </w:tc>
        <w:tc>
          <w:tcPr>
            <w:tcW w:w="3060" w:type="dxa"/>
          </w:tcPr>
          <w:p w14:paraId="4693CD3C" w14:textId="5353646D" w:rsidR="00D0468B" w:rsidRPr="00D90555" w:rsidRDefault="00DA54BC" w:rsidP="00D90555">
            <w:pPr>
              <w:pStyle w:val="Heading1"/>
            </w:pPr>
            <w:r>
              <w:t>Edward (Ed) Seebald</w:t>
            </w:r>
          </w:p>
          <w:p w14:paraId="2F35506A" w14:textId="1BFFD6FC" w:rsidR="00D0468B" w:rsidRPr="00D90555" w:rsidRDefault="0079370B" w:rsidP="00D90555">
            <w:pPr>
              <w:pStyle w:val="Heading2"/>
            </w:pPr>
            <w:r>
              <w:t>Board Member</w:t>
            </w:r>
          </w:p>
          <w:p w14:paraId="2B5AAF47" w14:textId="77777777" w:rsidR="00F45EEE" w:rsidRPr="00D90555" w:rsidRDefault="00F45EEE" w:rsidP="00D90555">
            <w:pPr>
              <w:pStyle w:val="Heading2"/>
            </w:pPr>
          </w:p>
        </w:tc>
        <w:tc>
          <w:tcPr>
            <w:tcW w:w="3690" w:type="dxa"/>
            <w:gridSpan w:val="2"/>
          </w:tcPr>
          <w:p w14:paraId="5102F62E" w14:textId="2660E136" w:rsidR="00D0468B" w:rsidRPr="00D90555" w:rsidRDefault="00DA54BC" w:rsidP="00D90555">
            <w:pPr>
              <w:pStyle w:val="Heading1"/>
            </w:pPr>
            <w:r>
              <w:t>Roberta Tenpas</w:t>
            </w:r>
          </w:p>
          <w:p w14:paraId="79AB362C" w14:textId="284873E2" w:rsidR="00D0468B" w:rsidRPr="00D90555" w:rsidRDefault="00DA54BC" w:rsidP="00D90555">
            <w:pPr>
              <w:pStyle w:val="Heading2"/>
            </w:pPr>
            <w:r>
              <w:t>Board Member</w:t>
            </w:r>
          </w:p>
        </w:tc>
      </w:tr>
      <w:tr w:rsidR="00D0468B" w:rsidRPr="00A13A92" w14:paraId="26B1FF7C" w14:textId="77777777" w:rsidTr="00CA500C">
        <w:trPr>
          <w:trHeight w:val="630"/>
        </w:trPr>
        <w:tc>
          <w:tcPr>
            <w:tcW w:w="2610" w:type="dxa"/>
          </w:tcPr>
          <w:p w14:paraId="11868731" w14:textId="70F5CE61" w:rsidR="00D0468B" w:rsidRPr="00D90555" w:rsidRDefault="009D1AA9" w:rsidP="00D90555">
            <w:pPr>
              <w:pStyle w:val="Heading1"/>
            </w:pPr>
            <w:r>
              <w:t>SandraLee Wagner</w:t>
            </w:r>
          </w:p>
          <w:p w14:paraId="70FD17B3" w14:textId="5C020153" w:rsidR="00D0468B" w:rsidRPr="00D90555" w:rsidRDefault="00DA54BC" w:rsidP="00D90555">
            <w:pPr>
              <w:pStyle w:val="Heading2"/>
            </w:pPr>
            <w:r>
              <w:t>Board Member</w:t>
            </w:r>
          </w:p>
        </w:tc>
        <w:tc>
          <w:tcPr>
            <w:tcW w:w="3060" w:type="dxa"/>
          </w:tcPr>
          <w:p w14:paraId="38831102" w14:textId="5B26F370" w:rsidR="00D0468B" w:rsidRPr="00D90555" w:rsidRDefault="009D1AA9" w:rsidP="00D90555">
            <w:pPr>
              <w:pStyle w:val="Heading1"/>
            </w:pPr>
            <w:r>
              <w:t>Tye Flurie</w:t>
            </w:r>
          </w:p>
          <w:p w14:paraId="1730519F" w14:textId="281C5215" w:rsidR="00D0468B" w:rsidRPr="00D90555" w:rsidRDefault="009D1AA9" w:rsidP="00D90555">
            <w:pPr>
              <w:pStyle w:val="Heading2"/>
            </w:pPr>
            <w:r>
              <w:t>Board Member</w:t>
            </w:r>
            <w:r w:rsidR="0036672D">
              <w:t xml:space="preserve"> </w:t>
            </w:r>
          </w:p>
          <w:p w14:paraId="33B7F6B6" w14:textId="77777777" w:rsidR="00F45EEE" w:rsidRPr="00D90555" w:rsidRDefault="00F45EEE" w:rsidP="00D90555">
            <w:pPr>
              <w:pStyle w:val="Heading2"/>
            </w:pPr>
          </w:p>
        </w:tc>
        <w:tc>
          <w:tcPr>
            <w:tcW w:w="3690" w:type="dxa"/>
            <w:gridSpan w:val="2"/>
          </w:tcPr>
          <w:p w14:paraId="33807591" w14:textId="79FCE921" w:rsidR="00D0468B" w:rsidRPr="00D90555" w:rsidRDefault="00426754" w:rsidP="00D90555">
            <w:pPr>
              <w:pStyle w:val="Heading1"/>
            </w:pPr>
            <w:r>
              <w:t>Karen Engstrom</w:t>
            </w:r>
          </w:p>
          <w:p w14:paraId="622B0029" w14:textId="473048F7" w:rsidR="00D0468B" w:rsidRPr="00D90555" w:rsidRDefault="00460530" w:rsidP="00D90555">
            <w:pPr>
              <w:pStyle w:val="Heading2"/>
            </w:pPr>
            <w:r>
              <w:t xml:space="preserve">Alternate </w:t>
            </w:r>
          </w:p>
        </w:tc>
      </w:tr>
      <w:tr w:rsidR="00D0468B" w:rsidRPr="00A13A92" w14:paraId="5CC2D80F" w14:textId="77777777" w:rsidTr="00CA500C">
        <w:trPr>
          <w:trHeight w:val="676"/>
        </w:trPr>
        <w:tc>
          <w:tcPr>
            <w:tcW w:w="2610" w:type="dxa"/>
          </w:tcPr>
          <w:p w14:paraId="15A302AE" w14:textId="77777777" w:rsidR="00D0468B" w:rsidRPr="00D90555" w:rsidRDefault="00D0468B" w:rsidP="00D90555"/>
        </w:tc>
        <w:tc>
          <w:tcPr>
            <w:tcW w:w="3060" w:type="dxa"/>
          </w:tcPr>
          <w:p w14:paraId="29AA7D64" w14:textId="21BD355F" w:rsidR="00D0468B" w:rsidRPr="00D90555" w:rsidRDefault="00426754" w:rsidP="00D90555">
            <w:pPr>
              <w:pStyle w:val="Heading1"/>
            </w:pPr>
            <w:r>
              <w:t xml:space="preserve">L. James (Jim) </w:t>
            </w:r>
            <w:r w:rsidR="00B43D1F">
              <w:t>Hurley</w:t>
            </w:r>
          </w:p>
          <w:p w14:paraId="0C99374E" w14:textId="2901DAB6" w:rsidR="00D0468B" w:rsidRPr="00D90555" w:rsidRDefault="009D1AA9" w:rsidP="00D90555">
            <w:pPr>
              <w:pStyle w:val="Heading2"/>
            </w:pPr>
            <w:r>
              <w:t xml:space="preserve">Alternate </w:t>
            </w:r>
          </w:p>
          <w:p w14:paraId="6CEB53DF" w14:textId="77777777" w:rsidR="00F45EEE" w:rsidRPr="00D90555" w:rsidRDefault="00F45EEE" w:rsidP="00D90555">
            <w:pPr>
              <w:pStyle w:val="Heading2"/>
            </w:pPr>
          </w:p>
        </w:tc>
        <w:tc>
          <w:tcPr>
            <w:tcW w:w="3690" w:type="dxa"/>
            <w:gridSpan w:val="2"/>
          </w:tcPr>
          <w:p w14:paraId="1AFD761E" w14:textId="20EB9491" w:rsidR="00D0468B" w:rsidRPr="00D90555" w:rsidRDefault="009765EE" w:rsidP="00D90555">
            <w:pPr>
              <w:pStyle w:val="Heading1"/>
            </w:pPr>
            <w:r>
              <w:t>(Needed)</w:t>
            </w:r>
          </w:p>
          <w:p w14:paraId="08A92A27" w14:textId="4DF00E5A" w:rsidR="00D0468B" w:rsidRPr="00D90555" w:rsidRDefault="001E107F" w:rsidP="00D90555">
            <w:pPr>
              <w:pStyle w:val="Heading2"/>
            </w:pPr>
            <w:r>
              <w:t xml:space="preserve">Alternate </w:t>
            </w:r>
            <w:r w:rsidR="00460530">
              <w:t>3</w:t>
            </w:r>
          </w:p>
        </w:tc>
      </w:tr>
    </w:tbl>
    <w:p w14:paraId="39E792A3" w14:textId="77777777" w:rsidR="00F3705F" w:rsidRPr="0030708C" w:rsidRDefault="00F3705F" w:rsidP="00D90555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8" w:type="dxa"/>
          <w:right w:w="288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2512"/>
        <w:gridCol w:w="3230"/>
        <w:gridCol w:w="3588"/>
      </w:tblGrid>
      <w:tr w:rsidR="0030708C" w:rsidRPr="0030708C" w14:paraId="4765D6C1" w14:textId="77777777" w:rsidTr="00F45EEE">
        <w:trPr>
          <w:trHeight w:val="240"/>
        </w:trPr>
        <w:tc>
          <w:tcPr>
            <w:tcW w:w="2512" w:type="dxa"/>
            <w:shd w:val="clear" w:color="auto" w:fill="000000" w:themeFill="text1"/>
          </w:tcPr>
          <w:p w14:paraId="03F1533B" w14:textId="77777777" w:rsidR="000B4D85" w:rsidRPr="0030708C" w:rsidRDefault="000B4D85" w:rsidP="00F45EEE"/>
        </w:tc>
        <w:tc>
          <w:tcPr>
            <w:tcW w:w="3230" w:type="dxa"/>
            <w:shd w:val="clear" w:color="auto" w:fill="000000" w:themeFill="text1"/>
          </w:tcPr>
          <w:p w14:paraId="5C12B402" w14:textId="77777777" w:rsidR="000B4D85" w:rsidRPr="0030708C" w:rsidRDefault="000B4D85" w:rsidP="00F45EEE"/>
        </w:tc>
        <w:tc>
          <w:tcPr>
            <w:tcW w:w="3588" w:type="dxa"/>
            <w:shd w:val="clear" w:color="auto" w:fill="000000" w:themeFill="text1"/>
          </w:tcPr>
          <w:p w14:paraId="549085B2" w14:textId="77777777" w:rsidR="000B4D85" w:rsidRPr="0030708C" w:rsidRDefault="000B4D85" w:rsidP="00F45EEE"/>
        </w:tc>
      </w:tr>
      <w:tr w:rsidR="0030708C" w:rsidRPr="0030708C" w14:paraId="6A85BC52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28EC82D5" w14:textId="77777777" w:rsidR="00D0550B" w:rsidRPr="00C96D80" w:rsidRDefault="00000000" w:rsidP="00F45EEE">
            <w:pPr>
              <w:pStyle w:val="Heading1"/>
              <w:jc w:val="center"/>
              <w:rPr>
                <w:b/>
                <w:bCs w:val="0"/>
              </w:rPr>
            </w:pPr>
            <w:sdt>
              <w:sdtPr>
                <w:id w:val="1212459798"/>
                <w:placeholder>
                  <w:docPart w:val="5512510AAC284DDC8B903F214D178F76"/>
                </w:placeholder>
                <w:temporary/>
                <w:showingPlcHdr/>
                <w15:appearance w15:val="hidden"/>
              </w:sdtPr>
              <w:sdtContent>
                <w:r w:rsidR="00D90555" w:rsidRPr="00C96D80">
                  <w:t>Time</w:t>
                </w:r>
              </w:sdtContent>
            </w:sdt>
          </w:p>
        </w:tc>
        <w:tc>
          <w:tcPr>
            <w:tcW w:w="3230" w:type="dxa"/>
            <w:vAlign w:val="center"/>
          </w:tcPr>
          <w:p w14:paraId="1463DB41" w14:textId="79C0E598" w:rsidR="00D0550B" w:rsidRPr="00C96D80" w:rsidRDefault="00CB78D2" w:rsidP="00D90555">
            <w:pPr>
              <w:pStyle w:val="Heading1"/>
              <w:jc w:val="center"/>
              <w:rPr>
                <w:b/>
                <w:bCs w:val="0"/>
              </w:rPr>
            </w:pPr>
            <w:r>
              <w:t>Newspaper Notice deadline</w:t>
            </w:r>
            <w:r w:rsidR="00D90555" w:rsidRPr="00C96D80">
              <w:t xml:space="preserve"> </w:t>
            </w:r>
            <w:r w:rsidR="005B1964">
              <w:t>BEFORE 11AM</w:t>
            </w:r>
          </w:p>
        </w:tc>
        <w:tc>
          <w:tcPr>
            <w:tcW w:w="3588" w:type="dxa"/>
            <w:vAlign w:val="center"/>
          </w:tcPr>
          <w:p w14:paraId="55DF1717" w14:textId="107EFB13" w:rsidR="00D0550B" w:rsidRPr="00C96D80" w:rsidRDefault="00CB78D2" w:rsidP="00D90555">
            <w:pPr>
              <w:pStyle w:val="Heading1"/>
              <w:jc w:val="center"/>
              <w:rPr>
                <w:b/>
                <w:bCs w:val="0"/>
              </w:rPr>
            </w:pPr>
            <w:r>
              <w:t>Month/Day</w:t>
            </w:r>
            <w:r w:rsidR="00D90555" w:rsidRPr="00C96D80">
              <w:t xml:space="preserve"> </w:t>
            </w:r>
          </w:p>
        </w:tc>
      </w:tr>
      <w:tr w:rsidR="0030708C" w:rsidRPr="0030708C" w14:paraId="5A242A93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2796965E" w14:textId="015EB0F2" w:rsidR="00D0550B" w:rsidRPr="00C96D80" w:rsidRDefault="00FA7DB4" w:rsidP="00D90555">
            <w:r>
              <w:t>3:30 pm</w:t>
            </w:r>
            <w:r w:rsidR="00D90555" w:rsidRPr="00C96D80">
              <w:t xml:space="preserve"> </w:t>
            </w:r>
          </w:p>
        </w:tc>
        <w:tc>
          <w:tcPr>
            <w:tcW w:w="3230" w:type="dxa"/>
            <w:vAlign w:val="center"/>
          </w:tcPr>
          <w:p w14:paraId="5713624C" w14:textId="5851AF0E" w:rsidR="00D0550B" w:rsidRPr="0030708C" w:rsidRDefault="009511CB" w:rsidP="00D90555">
            <w:r>
              <w:t>Fri</w:t>
            </w:r>
            <w:r w:rsidR="00916AD6">
              <w:t>day, Jan 2</w:t>
            </w:r>
            <w:r w:rsidR="00916AD6" w:rsidRPr="00916AD6">
              <w:rPr>
                <w:vertAlign w:val="superscript"/>
              </w:rPr>
              <w:t>nd</w:t>
            </w:r>
            <w:r w:rsidR="00916AD6">
              <w:t xml:space="preserve"> 2026</w:t>
            </w:r>
          </w:p>
        </w:tc>
        <w:tc>
          <w:tcPr>
            <w:tcW w:w="3588" w:type="dxa"/>
            <w:vAlign w:val="center"/>
          </w:tcPr>
          <w:p w14:paraId="1DAEE8C2" w14:textId="0F364867" w:rsidR="00D0550B" w:rsidRPr="0030708C" w:rsidRDefault="00825969" w:rsidP="00D90555">
            <w:r>
              <w:t xml:space="preserve">January </w:t>
            </w:r>
            <w:r w:rsidR="009B5D4B">
              <w:t>20</w:t>
            </w:r>
            <w:r>
              <w:t xml:space="preserve"> 2026</w:t>
            </w:r>
          </w:p>
        </w:tc>
      </w:tr>
      <w:tr w:rsidR="0030708C" w:rsidRPr="0030708C" w14:paraId="35E23E02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388229E9" w14:textId="041EA21D" w:rsidR="00D0550B" w:rsidRPr="00C96D80" w:rsidRDefault="00FA7DB4" w:rsidP="00D90555">
            <w:r>
              <w:t>3:30 pm</w:t>
            </w:r>
          </w:p>
        </w:tc>
        <w:tc>
          <w:tcPr>
            <w:tcW w:w="3230" w:type="dxa"/>
            <w:vAlign w:val="center"/>
          </w:tcPr>
          <w:p w14:paraId="748EA7AF" w14:textId="71AF818F" w:rsidR="00D0550B" w:rsidRPr="0030708C" w:rsidRDefault="00916AD6" w:rsidP="00D90555">
            <w:r>
              <w:t>Monday, Feb 2 2026</w:t>
            </w:r>
          </w:p>
        </w:tc>
        <w:tc>
          <w:tcPr>
            <w:tcW w:w="3588" w:type="dxa"/>
            <w:vAlign w:val="center"/>
          </w:tcPr>
          <w:p w14:paraId="1FC3CED3" w14:textId="19BAE2A5" w:rsidR="00D0550B" w:rsidRPr="0030708C" w:rsidRDefault="00D90555" w:rsidP="00D90555">
            <w:r w:rsidRPr="0030708C">
              <w:t xml:space="preserve"> </w:t>
            </w:r>
            <w:r w:rsidR="00825969">
              <w:t xml:space="preserve">February </w:t>
            </w:r>
            <w:r w:rsidR="00952EDA">
              <w:t>17 2026</w:t>
            </w:r>
          </w:p>
        </w:tc>
      </w:tr>
      <w:tr w:rsidR="00F45EEE" w:rsidRPr="0030708C" w14:paraId="58320063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4371A5E6" w14:textId="7842E933" w:rsidR="00F45EEE" w:rsidRPr="00D90555" w:rsidRDefault="00FA7DB4" w:rsidP="00D90555">
            <w:r>
              <w:t>3:30 pm</w:t>
            </w:r>
            <w:r w:rsidR="00D90555" w:rsidRPr="00D0468B">
              <w:t xml:space="preserve"> </w:t>
            </w:r>
          </w:p>
        </w:tc>
        <w:tc>
          <w:tcPr>
            <w:tcW w:w="3230" w:type="dxa"/>
            <w:vAlign w:val="center"/>
          </w:tcPr>
          <w:p w14:paraId="79F633DB" w14:textId="5991F76C" w:rsidR="00F45EEE" w:rsidRPr="0036671D" w:rsidRDefault="00992C7E" w:rsidP="00D90555">
            <w:r>
              <w:t>Monday, Mar. 2 2026</w:t>
            </w:r>
          </w:p>
        </w:tc>
        <w:tc>
          <w:tcPr>
            <w:tcW w:w="3588" w:type="dxa"/>
            <w:vAlign w:val="center"/>
          </w:tcPr>
          <w:p w14:paraId="75304773" w14:textId="79D74C77" w:rsidR="00F45EEE" w:rsidRPr="0030708C" w:rsidRDefault="00952EDA" w:rsidP="00D90555">
            <w:r>
              <w:t>March 17 2026</w:t>
            </w:r>
          </w:p>
        </w:tc>
      </w:tr>
      <w:tr w:rsidR="00F45EEE" w:rsidRPr="0030708C" w14:paraId="62DD4658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1145A850" w14:textId="64C7D41E" w:rsidR="00F45EEE" w:rsidRPr="00C96D80" w:rsidRDefault="00B5736D" w:rsidP="00D90555">
            <w:r>
              <w:t>3:30 pm</w:t>
            </w:r>
            <w:r w:rsidR="00D90555" w:rsidRPr="00C96D80">
              <w:t xml:space="preserve"> </w:t>
            </w:r>
          </w:p>
        </w:tc>
        <w:tc>
          <w:tcPr>
            <w:tcW w:w="3230" w:type="dxa"/>
            <w:vAlign w:val="center"/>
          </w:tcPr>
          <w:p w14:paraId="3856D071" w14:textId="0F98E05E" w:rsidR="00F45EEE" w:rsidRPr="0036671D" w:rsidRDefault="00992C7E" w:rsidP="00F45EEE">
            <w:r>
              <w:t>Monday, Apr. 6 2026</w:t>
            </w:r>
          </w:p>
        </w:tc>
        <w:tc>
          <w:tcPr>
            <w:tcW w:w="3588" w:type="dxa"/>
            <w:vAlign w:val="center"/>
          </w:tcPr>
          <w:p w14:paraId="75874E8C" w14:textId="5A4CE2C2" w:rsidR="00F45EEE" w:rsidRPr="0030708C" w:rsidRDefault="00952EDA" w:rsidP="00F45EEE">
            <w:r>
              <w:t>April 21 2026</w:t>
            </w:r>
          </w:p>
        </w:tc>
      </w:tr>
      <w:tr w:rsidR="00F45EEE" w:rsidRPr="0030708C" w14:paraId="58C89EFE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5DE096FA" w14:textId="25362502" w:rsidR="00F45EEE" w:rsidRPr="00C96D80" w:rsidRDefault="00B5736D" w:rsidP="00D90555">
            <w:r>
              <w:t xml:space="preserve">3:30 pm </w:t>
            </w:r>
            <w:r w:rsidR="00D90555" w:rsidRPr="00C96D80">
              <w:t xml:space="preserve"> </w:t>
            </w:r>
          </w:p>
        </w:tc>
        <w:tc>
          <w:tcPr>
            <w:tcW w:w="3230" w:type="dxa"/>
            <w:vAlign w:val="center"/>
          </w:tcPr>
          <w:p w14:paraId="0C0CDC13" w14:textId="178BEFB9" w:rsidR="00F45EEE" w:rsidRPr="0036671D" w:rsidRDefault="005B1964" w:rsidP="00F45EEE">
            <w:r>
              <w:t>Friday, May 1 2026</w:t>
            </w:r>
          </w:p>
        </w:tc>
        <w:tc>
          <w:tcPr>
            <w:tcW w:w="3588" w:type="dxa"/>
            <w:vAlign w:val="center"/>
          </w:tcPr>
          <w:p w14:paraId="646383EA" w14:textId="3FB27EB3" w:rsidR="00F45EEE" w:rsidRPr="0030708C" w:rsidRDefault="00952EDA" w:rsidP="00F45EEE">
            <w:r>
              <w:t>May 19 2026</w:t>
            </w:r>
          </w:p>
        </w:tc>
      </w:tr>
      <w:tr w:rsidR="00F45EEE" w:rsidRPr="0030708C" w14:paraId="5A4BE265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23886133" w14:textId="351FFF71" w:rsidR="00F45EEE" w:rsidRPr="00C96D80" w:rsidRDefault="00B5736D" w:rsidP="00D90555">
            <w:r>
              <w:t>3:30 pm</w:t>
            </w:r>
            <w:r w:rsidR="00D90555" w:rsidRPr="00C96D80">
              <w:t xml:space="preserve"> </w:t>
            </w:r>
          </w:p>
        </w:tc>
        <w:tc>
          <w:tcPr>
            <w:tcW w:w="3230" w:type="dxa"/>
            <w:vAlign w:val="center"/>
          </w:tcPr>
          <w:p w14:paraId="42059CB9" w14:textId="64081CEC" w:rsidR="00F45EEE" w:rsidRPr="0036671D" w:rsidRDefault="0089252D" w:rsidP="00F45EEE">
            <w:r>
              <w:t>Monday, June 1 2026</w:t>
            </w:r>
          </w:p>
        </w:tc>
        <w:tc>
          <w:tcPr>
            <w:tcW w:w="3588" w:type="dxa"/>
            <w:vAlign w:val="center"/>
          </w:tcPr>
          <w:p w14:paraId="6C5A2BB6" w14:textId="1D8C307E" w:rsidR="00F45EEE" w:rsidRPr="0030708C" w:rsidRDefault="00952EDA" w:rsidP="00F45EEE">
            <w:r>
              <w:t xml:space="preserve">June </w:t>
            </w:r>
            <w:r w:rsidR="002A3B93">
              <w:t>16 2026</w:t>
            </w:r>
          </w:p>
        </w:tc>
      </w:tr>
      <w:tr w:rsidR="00F45EEE" w:rsidRPr="0030708C" w14:paraId="624DB540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2C393182" w14:textId="4ABE73AF" w:rsidR="00F45EEE" w:rsidRPr="00C96D80" w:rsidRDefault="00B5736D" w:rsidP="00D90555">
            <w:r>
              <w:t>3:30 pm</w:t>
            </w:r>
            <w:r w:rsidR="00D90555" w:rsidRPr="00C96D80">
              <w:t xml:space="preserve"> </w:t>
            </w:r>
          </w:p>
        </w:tc>
        <w:tc>
          <w:tcPr>
            <w:tcW w:w="3230" w:type="dxa"/>
            <w:vAlign w:val="center"/>
          </w:tcPr>
          <w:p w14:paraId="292D0286" w14:textId="02F1B462" w:rsidR="00F45EEE" w:rsidRPr="0036671D" w:rsidRDefault="003B3B80" w:rsidP="00F45EEE">
            <w:r>
              <w:t>Wednesday, July 1 2026</w:t>
            </w:r>
          </w:p>
        </w:tc>
        <w:tc>
          <w:tcPr>
            <w:tcW w:w="3588" w:type="dxa"/>
            <w:vAlign w:val="center"/>
          </w:tcPr>
          <w:p w14:paraId="3EC68E4B" w14:textId="43DB859D" w:rsidR="00F45EEE" w:rsidRPr="0030708C" w:rsidRDefault="002A3B93" w:rsidP="00F45EEE">
            <w:r>
              <w:t>July 21 2026</w:t>
            </w:r>
          </w:p>
        </w:tc>
      </w:tr>
      <w:tr w:rsidR="00F45EEE" w:rsidRPr="0030708C" w14:paraId="329E2AE1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5A2F4891" w14:textId="3E51518B" w:rsidR="00F45EEE" w:rsidRPr="00C96D80" w:rsidRDefault="00B5736D" w:rsidP="00F45EEE">
            <w:r>
              <w:t xml:space="preserve">3:30 pm </w:t>
            </w:r>
          </w:p>
        </w:tc>
        <w:tc>
          <w:tcPr>
            <w:tcW w:w="3230" w:type="dxa"/>
            <w:vAlign w:val="center"/>
          </w:tcPr>
          <w:p w14:paraId="62FFC73A" w14:textId="03B09214" w:rsidR="00F45EEE" w:rsidRPr="0036671D" w:rsidRDefault="003B3B80" w:rsidP="00F45EEE">
            <w:r>
              <w:t>Monday, Aug. 3 2026</w:t>
            </w:r>
          </w:p>
        </w:tc>
        <w:tc>
          <w:tcPr>
            <w:tcW w:w="3588" w:type="dxa"/>
            <w:vAlign w:val="center"/>
          </w:tcPr>
          <w:p w14:paraId="098AF323" w14:textId="3604620D" w:rsidR="00F45EEE" w:rsidRPr="0030708C" w:rsidRDefault="002A3B93" w:rsidP="00F45EEE">
            <w:r>
              <w:t>August 18 2026</w:t>
            </w:r>
          </w:p>
        </w:tc>
      </w:tr>
      <w:tr w:rsidR="002A3B93" w:rsidRPr="0030708C" w14:paraId="648C1A2F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3517EA84" w14:textId="65EE0888" w:rsidR="002A3B93" w:rsidRDefault="002A3B93" w:rsidP="00F45EEE">
            <w:r>
              <w:lastRenderedPageBreak/>
              <w:t xml:space="preserve">3:30 pm </w:t>
            </w:r>
          </w:p>
        </w:tc>
        <w:tc>
          <w:tcPr>
            <w:tcW w:w="3230" w:type="dxa"/>
            <w:vAlign w:val="center"/>
          </w:tcPr>
          <w:p w14:paraId="718C8F56" w14:textId="52675EB9" w:rsidR="002A3B93" w:rsidRPr="0036671D" w:rsidRDefault="0062621D" w:rsidP="00F45EEE">
            <w:r>
              <w:t>Tues, Sept. 1</w:t>
            </w:r>
            <w:r w:rsidR="009455D7">
              <w:t>, 2026,</w:t>
            </w:r>
            <w:r w:rsidR="00EF419E">
              <w:t xml:space="preserve"> </w:t>
            </w:r>
          </w:p>
        </w:tc>
        <w:tc>
          <w:tcPr>
            <w:tcW w:w="3588" w:type="dxa"/>
            <w:vAlign w:val="center"/>
          </w:tcPr>
          <w:p w14:paraId="3863B7BA" w14:textId="72A8CE5A" w:rsidR="002A3B93" w:rsidRDefault="00902ED6" w:rsidP="00F45EEE">
            <w:r>
              <w:t>September 15 2026</w:t>
            </w:r>
          </w:p>
        </w:tc>
      </w:tr>
      <w:tr w:rsidR="00902ED6" w:rsidRPr="0030708C" w14:paraId="47F4A8B6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6F8DE6BD" w14:textId="27E0FF80" w:rsidR="00902ED6" w:rsidRDefault="00902ED6" w:rsidP="00F45EEE">
            <w:r>
              <w:t xml:space="preserve">3:30 pm </w:t>
            </w:r>
          </w:p>
        </w:tc>
        <w:tc>
          <w:tcPr>
            <w:tcW w:w="3230" w:type="dxa"/>
            <w:vAlign w:val="center"/>
          </w:tcPr>
          <w:p w14:paraId="31D9C8A9" w14:textId="1E59DA95" w:rsidR="00902ED6" w:rsidRPr="0036671D" w:rsidRDefault="00502421" w:rsidP="00F45EEE">
            <w:r>
              <w:t xml:space="preserve">Mon. Oct. </w:t>
            </w:r>
            <w:r w:rsidR="0048516A">
              <w:t>5 2023</w:t>
            </w:r>
          </w:p>
        </w:tc>
        <w:tc>
          <w:tcPr>
            <w:tcW w:w="3588" w:type="dxa"/>
            <w:vAlign w:val="center"/>
          </w:tcPr>
          <w:p w14:paraId="0AF3D9BC" w14:textId="4462B3A9" w:rsidR="00902ED6" w:rsidRDefault="00902ED6" w:rsidP="00F45EEE">
            <w:r>
              <w:t>October 20 2026</w:t>
            </w:r>
          </w:p>
        </w:tc>
      </w:tr>
      <w:tr w:rsidR="00902ED6" w:rsidRPr="0030708C" w14:paraId="04C31119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21267777" w14:textId="2E08ABA8" w:rsidR="00902ED6" w:rsidRDefault="00902ED6" w:rsidP="00F45EEE">
            <w:r>
              <w:t>3:30</w:t>
            </w:r>
            <w:r w:rsidR="004D48D4">
              <w:t xml:space="preserve"> </w:t>
            </w:r>
            <w:r>
              <w:t>pm</w:t>
            </w:r>
          </w:p>
        </w:tc>
        <w:tc>
          <w:tcPr>
            <w:tcW w:w="3230" w:type="dxa"/>
            <w:vAlign w:val="center"/>
          </w:tcPr>
          <w:p w14:paraId="5BC1DAEF" w14:textId="610AAE8D" w:rsidR="00902ED6" w:rsidRPr="0036671D" w:rsidRDefault="0048516A" w:rsidP="00F45EEE">
            <w:r>
              <w:t>Tues, Nov. 3 2026</w:t>
            </w:r>
          </w:p>
        </w:tc>
        <w:tc>
          <w:tcPr>
            <w:tcW w:w="3588" w:type="dxa"/>
            <w:vAlign w:val="center"/>
          </w:tcPr>
          <w:p w14:paraId="36F8E056" w14:textId="01BAB5CE" w:rsidR="00902ED6" w:rsidRDefault="00902ED6" w:rsidP="00F45EEE">
            <w:r>
              <w:t>November 17 2026</w:t>
            </w:r>
          </w:p>
        </w:tc>
      </w:tr>
      <w:tr w:rsidR="00902ED6" w:rsidRPr="0030708C" w14:paraId="4D866030" w14:textId="77777777" w:rsidTr="00F45EEE">
        <w:trPr>
          <w:trHeight w:val="862"/>
        </w:trPr>
        <w:tc>
          <w:tcPr>
            <w:tcW w:w="2512" w:type="dxa"/>
            <w:vAlign w:val="center"/>
          </w:tcPr>
          <w:p w14:paraId="614B5326" w14:textId="616824A5" w:rsidR="00902ED6" w:rsidRDefault="00902ED6" w:rsidP="00F45EEE">
            <w:r>
              <w:t>3:30 pm</w:t>
            </w:r>
          </w:p>
        </w:tc>
        <w:tc>
          <w:tcPr>
            <w:tcW w:w="3230" w:type="dxa"/>
            <w:vAlign w:val="center"/>
          </w:tcPr>
          <w:p w14:paraId="21C1C96D" w14:textId="0954CA1A" w:rsidR="00902ED6" w:rsidRPr="0036671D" w:rsidRDefault="006918E2" w:rsidP="00F45EEE">
            <w:r>
              <w:t>Tues, Dec 1 2026</w:t>
            </w:r>
          </w:p>
        </w:tc>
        <w:tc>
          <w:tcPr>
            <w:tcW w:w="3588" w:type="dxa"/>
            <w:vAlign w:val="center"/>
          </w:tcPr>
          <w:p w14:paraId="22590E4D" w14:textId="459D12D8" w:rsidR="00902ED6" w:rsidRDefault="00902ED6" w:rsidP="00F45EEE">
            <w:r>
              <w:t>December 15 2026</w:t>
            </w:r>
          </w:p>
        </w:tc>
      </w:tr>
    </w:tbl>
    <w:p w14:paraId="78DFD72C" w14:textId="77777777" w:rsidR="00D0468B" w:rsidRDefault="00D0468B">
      <w:pPr>
        <w:spacing w:after="120"/>
      </w:pPr>
      <w:r>
        <w:br w:type="page"/>
      </w:r>
    </w:p>
    <w:p w14:paraId="3E4EA03B" w14:textId="77777777" w:rsidR="00CA6B4F" w:rsidRDefault="00D0468B" w:rsidP="00D0468B">
      <w:pPr>
        <w:pStyle w:val="ImagePlaceholder"/>
      </w:pPr>
      <w:r>
        <w:rPr>
          <w:noProof/>
          <w:lang w:val="en-AU" w:eastAsia="en-AU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3B1039A" wp14:editId="78E3FB91">
                <wp:simplePos x="0" y="0"/>
                <wp:positionH relativeFrom="column">
                  <wp:posOffset>-914400</wp:posOffset>
                </wp:positionH>
                <wp:positionV relativeFrom="paragraph">
                  <wp:posOffset>-695325</wp:posOffset>
                </wp:positionV>
                <wp:extent cx="7772400" cy="10058400"/>
                <wp:effectExtent l="0" t="0" r="0" b="0"/>
                <wp:wrapNone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7" descr="Decorative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0" cy="10058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D2897C" id="Group 5" o:spid="_x0000_s1026" alt="&quot;&quot;" style="position:absolute;margin-left:-1in;margin-top:-54.75pt;width:612pt;height:11in;z-index:-251654144;mso-width-relative:margin;mso-height-relative:margin" coordsize="77724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z97dwEh6H/QdHwcbJ3658+3OzjzPnH1nhyQNlkIK&#10;hlStBNfUSUljn51cdmdmz6BQKtImUqkaUCNA6AgqUlsaiNU05HLemT2b883LOaaQmiLeBLQ0LVWb&#10;KilxQ15w47yaAHZgd+bs2+lO8l9lb+9/d/s288zOfD7SV07uZfc/zyPtzE97uw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n979wIl&#10;2V3QebwmgSRAJpPurq77mFdCICRRXonISwgmEIMZEibT9egAKiq7LJEDi6sgu0t7EN11MUejEZlk&#10;um5Nwkx3VfUkMQqKqKhHdBVFsycoLoRXeOSBqxAyVdUhXTud3Dl5/WcyM5lHV9Xnc873kDOEpO+t&#10;e8/pqh9V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">
                <v:rect id="Rectangle 6" o:spid="_x0000_s1027" style="position:absolute;width:7772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" fillcolor="#fdf9e2 [3204]" stroked="f" strokeweight="1pt"/>
                <v:shape id="Picture 7" o:spid="_x0000_s1028" type="#_x0000_t75" alt="Decorative" style="position:absolute;width:77724;height:100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">
                  <v:imagedata r:id="rId13" o:title="Decorative"/>
                  <o:lock v:ext="edit" aspectratio="f"/>
                </v:shape>
              </v:group>
            </w:pict>
          </mc:Fallback>
        </mc:AlternateContent>
      </w:r>
    </w:p>
    <w:p w14:paraId="6965CAFA" w14:textId="77777777" w:rsidR="00E33248" w:rsidRDefault="00E33248" w:rsidP="00A10A2F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8" w:type="dxa"/>
          <w:right w:w="288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2512"/>
        <w:gridCol w:w="3230"/>
        <w:gridCol w:w="3588"/>
      </w:tblGrid>
      <w:tr w:rsidR="00D90555" w:rsidRPr="0030708C" w14:paraId="52A0B35A" w14:textId="77777777" w:rsidTr="00CA500C">
        <w:trPr>
          <w:trHeight w:val="240"/>
        </w:trPr>
        <w:tc>
          <w:tcPr>
            <w:tcW w:w="2512" w:type="dxa"/>
            <w:shd w:val="clear" w:color="auto" w:fill="000000" w:themeFill="text1"/>
          </w:tcPr>
          <w:p w14:paraId="0128C6F8" w14:textId="77777777" w:rsidR="00D90555" w:rsidRPr="0030708C" w:rsidRDefault="00D90555" w:rsidP="00CA500C"/>
        </w:tc>
        <w:tc>
          <w:tcPr>
            <w:tcW w:w="3230" w:type="dxa"/>
            <w:shd w:val="clear" w:color="auto" w:fill="000000" w:themeFill="text1"/>
          </w:tcPr>
          <w:p w14:paraId="1465CC06" w14:textId="77777777" w:rsidR="00D90555" w:rsidRPr="0030708C" w:rsidRDefault="00D90555" w:rsidP="00CA500C"/>
        </w:tc>
        <w:tc>
          <w:tcPr>
            <w:tcW w:w="3588" w:type="dxa"/>
            <w:shd w:val="clear" w:color="auto" w:fill="000000" w:themeFill="text1"/>
          </w:tcPr>
          <w:p w14:paraId="2050B0F0" w14:textId="77777777" w:rsidR="00D90555" w:rsidRPr="0030708C" w:rsidRDefault="00D90555" w:rsidP="00CA500C"/>
        </w:tc>
      </w:tr>
    </w:tbl>
    <w:p w14:paraId="591D817C" w14:textId="77777777" w:rsidR="00D0468B" w:rsidRPr="00E70074" w:rsidRDefault="00D0468B" w:rsidP="00A10A2F"/>
    <w:sectPr w:rsidR="00D0468B" w:rsidRPr="00E70074" w:rsidSect="00F45EEE">
      <w:pgSz w:w="12240" w:h="15840" w:code="1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FAD82" w14:textId="77777777" w:rsidR="007D642E" w:rsidRDefault="007D642E" w:rsidP="00A10A2F">
      <w:r>
        <w:separator/>
      </w:r>
    </w:p>
  </w:endnote>
  <w:endnote w:type="continuationSeparator" w:id="0">
    <w:p w14:paraId="57BCCA2A" w14:textId="77777777" w:rsidR="007D642E" w:rsidRDefault="007D642E" w:rsidP="00A1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Display">
    <w:altName w:val="Times New Roman"/>
    <w:panose1 w:val="00000000000000000000"/>
    <w:charset w:val="00"/>
    <w:family w:val="auto"/>
    <w:pitch w:val="variable"/>
    <w:sig w:usb0="A00002FF" w:usb1="0000000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29EDC" w14:textId="77777777" w:rsidR="007D642E" w:rsidRDefault="007D642E" w:rsidP="00A10A2F">
      <w:r>
        <w:separator/>
      </w:r>
    </w:p>
  </w:footnote>
  <w:footnote w:type="continuationSeparator" w:id="0">
    <w:p w14:paraId="5F6E552D" w14:textId="77777777" w:rsidR="007D642E" w:rsidRDefault="007D642E" w:rsidP="00A10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288F305A"/>
    <w:multiLevelType w:val="multilevel"/>
    <w:tmpl w:val="5C80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95284"/>
    <w:multiLevelType w:val="hybridMultilevel"/>
    <w:tmpl w:val="8DB4B09E"/>
    <w:lvl w:ilvl="0" w:tplc="45B4A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737280">
    <w:abstractNumId w:val="0"/>
  </w:num>
  <w:num w:numId="2" w16cid:durableId="229927381">
    <w:abstractNumId w:val="2"/>
  </w:num>
  <w:num w:numId="3" w16cid:durableId="1380324532">
    <w:abstractNumId w:val="3"/>
  </w:num>
  <w:num w:numId="4" w16cid:durableId="1794205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o:colormru v:ext="edit" colors="#102857,#fffec2,#fdf9e2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C5"/>
    <w:rsid w:val="000052CA"/>
    <w:rsid w:val="0001495E"/>
    <w:rsid w:val="0001626D"/>
    <w:rsid w:val="00035454"/>
    <w:rsid w:val="00044560"/>
    <w:rsid w:val="00052E29"/>
    <w:rsid w:val="00076EBB"/>
    <w:rsid w:val="000B1A76"/>
    <w:rsid w:val="000B4D85"/>
    <w:rsid w:val="000D04A0"/>
    <w:rsid w:val="000F1E2A"/>
    <w:rsid w:val="0010456A"/>
    <w:rsid w:val="00117700"/>
    <w:rsid w:val="00151208"/>
    <w:rsid w:val="0019591E"/>
    <w:rsid w:val="001C07C5"/>
    <w:rsid w:val="001D25A5"/>
    <w:rsid w:val="001E107F"/>
    <w:rsid w:val="001E4084"/>
    <w:rsid w:val="00204884"/>
    <w:rsid w:val="002329E1"/>
    <w:rsid w:val="002332B6"/>
    <w:rsid w:val="002333F7"/>
    <w:rsid w:val="002A3B93"/>
    <w:rsid w:val="002E0B9C"/>
    <w:rsid w:val="002E6287"/>
    <w:rsid w:val="002E7B0C"/>
    <w:rsid w:val="00303AE1"/>
    <w:rsid w:val="0030708C"/>
    <w:rsid w:val="003207EA"/>
    <w:rsid w:val="0036311D"/>
    <w:rsid w:val="0036671D"/>
    <w:rsid w:val="0036672D"/>
    <w:rsid w:val="00375696"/>
    <w:rsid w:val="00380CB5"/>
    <w:rsid w:val="00385963"/>
    <w:rsid w:val="003949BD"/>
    <w:rsid w:val="003B3B80"/>
    <w:rsid w:val="003D73CD"/>
    <w:rsid w:val="003E285B"/>
    <w:rsid w:val="004129B7"/>
    <w:rsid w:val="00421886"/>
    <w:rsid w:val="00426754"/>
    <w:rsid w:val="00460530"/>
    <w:rsid w:val="00475AB3"/>
    <w:rsid w:val="0048516A"/>
    <w:rsid w:val="00485239"/>
    <w:rsid w:val="004D48D4"/>
    <w:rsid w:val="004D61A7"/>
    <w:rsid w:val="00502421"/>
    <w:rsid w:val="005211A7"/>
    <w:rsid w:val="00524B92"/>
    <w:rsid w:val="0053630E"/>
    <w:rsid w:val="005378B0"/>
    <w:rsid w:val="00560F76"/>
    <w:rsid w:val="0057184E"/>
    <w:rsid w:val="00576154"/>
    <w:rsid w:val="005779E5"/>
    <w:rsid w:val="00591FFE"/>
    <w:rsid w:val="005B1964"/>
    <w:rsid w:val="005C0B94"/>
    <w:rsid w:val="0062621D"/>
    <w:rsid w:val="006466AA"/>
    <w:rsid w:val="006909CD"/>
    <w:rsid w:val="006918E2"/>
    <w:rsid w:val="006A778B"/>
    <w:rsid w:val="006B7784"/>
    <w:rsid w:val="006C6725"/>
    <w:rsid w:val="006F16F0"/>
    <w:rsid w:val="00736A4C"/>
    <w:rsid w:val="007520BE"/>
    <w:rsid w:val="00781DD1"/>
    <w:rsid w:val="0078783A"/>
    <w:rsid w:val="0079370B"/>
    <w:rsid w:val="007B7842"/>
    <w:rsid w:val="007D642E"/>
    <w:rsid w:val="007E7F83"/>
    <w:rsid w:val="00825969"/>
    <w:rsid w:val="00865826"/>
    <w:rsid w:val="00886AA6"/>
    <w:rsid w:val="008877D4"/>
    <w:rsid w:val="0089252D"/>
    <w:rsid w:val="008F5874"/>
    <w:rsid w:val="008F77CD"/>
    <w:rsid w:val="00902ED6"/>
    <w:rsid w:val="00916AD6"/>
    <w:rsid w:val="00926EA6"/>
    <w:rsid w:val="00933D63"/>
    <w:rsid w:val="009455D7"/>
    <w:rsid w:val="009511CB"/>
    <w:rsid w:val="00952EDA"/>
    <w:rsid w:val="009765EE"/>
    <w:rsid w:val="00980F09"/>
    <w:rsid w:val="00992C7E"/>
    <w:rsid w:val="009A263A"/>
    <w:rsid w:val="009B5D4B"/>
    <w:rsid w:val="009B63B4"/>
    <w:rsid w:val="009D1AA9"/>
    <w:rsid w:val="009E2D28"/>
    <w:rsid w:val="00A10784"/>
    <w:rsid w:val="00A10A2F"/>
    <w:rsid w:val="00A26A67"/>
    <w:rsid w:val="00A334B1"/>
    <w:rsid w:val="00A448C1"/>
    <w:rsid w:val="00A505FB"/>
    <w:rsid w:val="00A743FB"/>
    <w:rsid w:val="00A80332"/>
    <w:rsid w:val="00A94398"/>
    <w:rsid w:val="00AA7AA0"/>
    <w:rsid w:val="00AB4981"/>
    <w:rsid w:val="00AE02BB"/>
    <w:rsid w:val="00AF1A2F"/>
    <w:rsid w:val="00AF1C73"/>
    <w:rsid w:val="00AF58A4"/>
    <w:rsid w:val="00B024EC"/>
    <w:rsid w:val="00B04BAE"/>
    <w:rsid w:val="00B23656"/>
    <w:rsid w:val="00B23A44"/>
    <w:rsid w:val="00B43495"/>
    <w:rsid w:val="00B43D1F"/>
    <w:rsid w:val="00B5736D"/>
    <w:rsid w:val="00B70211"/>
    <w:rsid w:val="00B93FE2"/>
    <w:rsid w:val="00BB6D39"/>
    <w:rsid w:val="00C0441A"/>
    <w:rsid w:val="00C426F1"/>
    <w:rsid w:val="00C55B79"/>
    <w:rsid w:val="00C6603A"/>
    <w:rsid w:val="00C84D21"/>
    <w:rsid w:val="00C8764F"/>
    <w:rsid w:val="00C96D80"/>
    <w:rsid w:val="00CA6B4F"/>
    <w:rsid w:val="00CB78D2"/>
    <w:rsid w:val="00CD3764"/>
    <w:rsid w:val="00CD6BEE"/>
    <w:rsid w:val="00CE77F5"/>
    <w:rsid w:val="00D0468B"/>
    <w:rsid w:val="00D0550B"/>
    <w:rsid w:val="00D17141"/>
    <w:rsid w:val="00D2739A"/>
    <w:rsid w:val="00D406A8"/>
    <w:rsid w:val="00D53F15"/>
    <w:rsid w:val="00D8099A"/>
    <w:rsid w:val="00D90555"/>
    <w:rsid w:val="00DA4A43"/>
    <w:rsid w:val="00DA54BC"/>
    <w:rsid w:val="00DA5BEB"/>
    <w:rsid w:val="00DE395C"/>
    <w:rsid w:val="00E2411A"/>
    <w:rsid w:val="00E268B5"/>
    <w:rsid w:val="00E33248"/>
    <w:rsid w:val="00E37225"/>
    <w:rsid w:val="00E4032A"/>
    <w:rsid w:val="00E51439"/>
    <w:rsid w:val="00E51A0B"/>
    <w:rsid w:val="00E70074"/>
    <w:rsid w:val="00E87C29"/>
    <w:rsid w:val="00EF36A5"/>
    <w:rsid w:val="00EF419E"/>
    <w:rsid w:val="00EF78E7"/>
    <w:rsid w:val="00F056DA"/>
    <w:rsid w:val="00F178F2"/>
    <w:rsid w:val="00F35944"/>
    <w:rsid w:val="00F3705F"/>
    <w:rsid w:val="00F45EEE"/>
    <w:rsid w:val="00F56EF3"/>
    <w:rsid w:val="00F72788"/>
    <w:rsid w:val="00F82328"/>
    <w:rsid w:val="00FA7DB4"/>
    <w:rsid w:val="00FC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02857,#fffec2,#fdf9e2"/>
    </o:shapedefaults>
    <o:shapelayout v:ext="edit">
      <o:idmap v:ext="edit" data="2"/>
    </o:shapelayout>
  </w:shapeDefaults>
  <w:decimalSymbol w:val="."/>
  <w:listSeparator w:val=","/>
  <w14:docId w14:val="064CB6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7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9" w:unhideWhenUsed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8E7"/>
    <w:pPr>
      <w:spacing w:after="0"/>
    </w:pPr>
    <w:rPr>
      <w:rFonts w:cs="Arial"/>
      <w:color w:val="000000" w:themeColor="text1"/>
      <w:sz w:val="20"/>
      <w:szCs w:val="16"/>
    </w:rPr>
  </w:style>
  <w:style w:type="paragraph" w:styleId="Heading1">
    <w:name w:val="heading 1"/>
    <w:basedOn w:val="Normal"/>
    <w:next w:val="Normal"/>
    <w:link w:val="Heading1Char"/>
    <w:uiPriority w:val="4"/>
    <w:qFormat/>
    <w:rsid w:val="00F45EEE"/>
    <w:pPr>
      <w:spacing w:line="240" w:lineRule="auto"/>
      <w:outlineLvl w:val="0"/>
    </w:pPr>
    <w:rPr>
      <w:rFonts w:asciiTheme="majorHAnsi" w:hAnsiTheme="majorHAnsi"/>
      <w:bCs/>
      <w:szCs w:val="22"/>
    </w:rPr>
  </w:style>
  <w:style w:type="paragraph" w:styleId="Heading2">
    <w:name w:val="heading 2"/>
    <w:basedOn w:val="Normal"/>
    <w:next w:val="Normal"/>
    <w:link w:val="Heading2Char"/>
    <w:uiPriority w:val="6"/>
    <w:qFormat/>
    <w:rsid w:val="00F45EEE"/>
    <w:pPr>
      <w:keepNext/>
      <w:keepLines/>
      <w:outlineLvl w:val="1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7"/>
    <w:qFormat/>
    <w:rsid w:val="00D0468B"/>
    <w:pPr>
      <w:spacing w:line="480" w:lineRule="exact"/>
      <w:contextualSpacing/>
    </w:pPr>
    <w:rPr>
      <w:rFonts w:asciiTheme="majorHAnsi" w:hAnsiTheme="majorHAnsi"/>
      <w:cap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7"/>
    <w:rsid w:val="00D0468B"/>
    <w:rPr>
      <w:rFonts w:asciiTheme="majorHAnsi" w:hAnsiTheme="majorHAnsi" w:cs="Arial"/>
      <w:caps/>
      <w:color w:val="000000" w:themeColor="text1"/>
      <w:sz w:val="40"/>
      <w:szCs w:val="4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F45EEE"/>
    <w:rPr>
      <w:rFonts w:asciiTheme="majorHAnsi" w:hAnsiTheme="majorHAnsi" w:cs="Arial"/>
      <w:bCs/>
      <w:color w:val="000000" w:themeColor="text1"/>
      <w:sz w:val="2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rsid w:val="00F45EEE"/>
    <w:rPr>
      <w:rFonts w:eastAsiaTheme="majorEastAsia" w:cstheme="majorBidi"/>
      <w:color w:val="000000" w:themeColor="text1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qFormat/>
    <w:pPr>
      <w:spacing w:line="240" w:lineRule="auto"/>
      <w:jc w:val="right"/>
    </w:pPr>
    <w:rPr>
      <w:color w:val="FDF9E2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2739A"/>
    <w:rPr>
      <w:rFonts w:cs="Arial"/>
      <w:color w:val="FDF9E2" w:themeColor="accent1"/>
      <w:sz w:val="20"/>
      <w:szCs w:val="16"/>
    </w:rPr>
  </w:style>
  <w:style w:type="paragraph" w:styleId="NormalWeb">
    <w:name w:val="Normal (Web)"/>
    <w:basedOn w:val="Normal"/>
    <w:uiPriority w:val="99"/>
    <w:semiHidden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60F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39A"/>
    <w:rPr>
      <w:rFonts w:ascii="Segoe UI" w:hAnsi="Segoe UI" w:cs="Segoe UI"/>
      <w:color w:val="000000" w:themeColor="text1"/>
      <w:sz w:val="18"/>
      <w:szCs w:val="18"/>
    </w:rPr>
  </w:style>
  <w:style w:type="paragraph" w:styleId="ListBullet">
    <w:name w:val="List Bullet"/>
    <w:basedOn w:val="Normal-Table"/>
    <w:uiPriority w:val="10"/>
    <w:semiHidden/>
    <w:qFormat/>
    <w:rsid w:val="008F5874"/>
    <w:pPr>
      <w:spacing w:before="40"/>
      <w:contextualSpacing/>
    </w:p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739A"/>
    <w:rPr>
      <w:rFonts w:cs="Arial"/>
      <w:color w:val="000000" w:themeColor="text1"/>
      <w:sz w:val="20"/>
      <w:szCs w:val="16"/>
    </w:rPr>
  </w:style>
  <w:style w:type="paragraph" w:customStyle="1" w:styleId="Details">
    <w:name w:val="Details"/>
    <w:basedOn w:val="Normal"/>
    <w:semiHidden/>
    <w:qFormat/>
    <w:rsid w:val="00C96D80"/>
    <w:pPr>
      <w:spacing w:after="360"/>
      <w:contextualSpacing/>
    </w:pPr>
    <w:rPr>
      <w:szCs w:val="24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semiHidden/>
    <w:qFormat/>
    <w:rsid w:val="00C96D80"/>
    <w:rPr>
      <w:rFonts w:ascii="Arial Black" w:hAnsi="Arial Black" w:cs="Arial"/>
      <w:b w:val="0"/>
      <w:bCs/>
      <w:color w:val="auto"/>
      <w:sz w:val="20"/>
      <w:szCs w:val="16"/>
    </w:rPr>
  </w:style>
  <w:style w:type="paragraph" w:customStyle="1" w:styleId="TableTimes">
    <w:name w:val="Table Times"/>
    <w:basedOn w:val="Normal"/>
    <w:semiHidden/>
    <w:qFormat/>
    <w:rsid w:val="008F5874"/>
    <w:pPr>
      <w:spacing w:before="120" w:after="120" w:line="360" w:lineRule="auto"/>
    </w:pPr>
    <w:rPr>
      <w:bCs/>
      <w:szCs w:val="28"/>
    </w:rPr>
  </w:style>
  <w:style w:type="paragraph" w:customStyle="1" w:styleId="Normal-Table">
    <w:name w:val="Normal - Table"/>
    <w:basedOn w:val="Normal"/>
    <w:semiHidden/>
    <w:qFormat/>
    <w:rsid w:val="008F5874"/>
    <w:pPr>
      <w:spacing w:before="120" w:after="120" w:line="240" w:lineRule="auto"/>
      <w:ind w:left="288"/>
    </w:pPr>
  </w:style>
  <w:style w:type="paragraph" w:customStyle="1" w:styleId="DetailsBold">
    <w:name w:val="Details Bold"/>
    <w:basedOn w:val="Details"/>
    <w:semiHidden/>
    <w:qFormat/>
    <w:rsid w:val="00A10A2F"/>
    <w:rPr>
      <w:b/>
    </w:rPr>
  </w:style>
  <w:style w:type="paragraph" w:customStyle="1" w:styleId="ImagePlaceholder">
    <w:name w:val="Image Placeholder"/>
    <w:basedOn w:val="Normal"/>
    <w:semiHidden/>
    <w:qFormat/>
    <w:rsid w:val="00D0468B"/>
    <w:rPr>
      <w:sz w:val="10"/>
    </w:rPr>
  </w:style>
  <w:style w:type="paragraph" w:styleId="Subtitle">
    <w:name w:val="Subtitle"/>
    <w:basedOn w:val="Normal"/>
    <w:next w:val="Normal"/>
    <w:link w:val="SubtitleChar"/>
    <w:uiPriority w:val="9"/>
    <w:semiHidden/>
    <w:qFormat/>
    <w:rsid w:val="00D0468B"/>
    <w:rPr>
      <w:rFonts w:asciiTheme="majorHAnsi" w:hAnsiTheme="majorHAnsi"/>
      <w:b/>
      <w:color w:val="FFFFFF" w:themeColor="background1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9"/>
    <w:semiHidden/>
    <w:rsid w:val="00D2739A"/>
    <w:rPr>
      <w:rFonts w:asciiTheme="majorHAnsi" w:hAnsiTheme="majorHAnsi" w:cs="Arial"/>
      <w:b/>
      <w:color w:val="FFFFFF" w:themeColor="background1"/>
      <w:sz w:val="32"/>
      <w:szCs w:val="32"/>
    </w:rPr>
  </w:style>
  <w:style w:type="character" w:styleId="Emphasis">
    <w:name w:val="Emphasis"/>
    <w:uiPriority w:val="20"/>
    <w:qFormat/>
    <w:rsid w:val="00EF78E7"/>
    <w:rPr>
      <w:b/>
      <w:i w:val="0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7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yacklon\AppData\Roaming\Microsoft\Templates\Metropolitan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7E8C36DA994F3D8C0383172FE48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8467B-EE03-49BB-8858-717F4B4F158F}"/>
      </w:docPartPr>
      <w:docPartBody>
        <w:p w:rsidR="00EB0AAF" w:rsidRDefault="00000000">
          <w:pPr>
            <w:pStyle w:val="CC7E8C36DA994F3D8C0383172FE48D95"/>
          </w:pPr>
          <w:r w:rsidRPr="00EF78E7">
            <w:t>MEETING AGENDA</w:t>
          </w:r>
        </w:p>
      </w:docPartBody>
    </w:docPart>
    <w:docPart>
      <w:docPartPr>
        <w:name w:val="5DA0339D25C54FF8B1977529B3D9D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AAF54-748A-4E73-BB81-53ED79E9851A}"/>
      </w:docPartPr>
      <w:docPartBody>
        <w:p w:rsidR="00EB0AAF" w:rsidRDefault="00000000">
          <w:pPr>
            <w:pStyle w:val="5DA0339D25C54FF8B1977529B3D9DE46"/>
          </w:pPr>
          <w:r w:rsidRPr="00EF78E7">
            <w:rPr>
              <w:rStyle w:val="Heading1Char"/>
            </w:rPr>
            <w:t>Date:</w:t>
          </w:r>
        </w:p>
      </w:docPartBody>
    </w:docPart>
    <w:docPart>
      <w:docPartPr>
        <w:name w:val="5512510AAC284DDC8B903F214D178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6C312-6B4B-4912-965D-0FE6BE8B4262}"/>
      </w:docPartPr>
      <w:docPartBody>
        <w:p w:rsidR="00EB0AAF" w:rsidRDefault="00000000">
          <w:pPr>
            <w:pStyle w:val="5512510AAC284DDC8B903F214D178F76"/>
          </w:pPr>
          <w:r w:rsidRPr="00C96D80">
            <w:t>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Display">
    <w:altName w:val="Times New Roman"/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9B"/>
    <w:rsid w:val="00161425"/>
    <w:rsid w:val="003B1588"/>
    <w:rsid w:val="00880C9B"/>
    <w:rsid w:val="00A26A67"/>
    <w:rsid w:val="00C6603A"/>
    <w:rsid w:val="00EB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pPr>
      <w:spacing w:after="0" w:line="240" w:lineRule="auto"/>
      <w:outlineLvl w:val="0"/>
    </w:pPr>
    <w:rPr>
      <w:rFonts w:asciiTheme="majorHAnsi" w:hAnsiTheme="majorHAnsi" w:cs="Arial"/>
      <w:bCs/>
      <w:color w:val="000000" w:themeColor="text1"/>
      <w:kern w:val="0"/>
      <w:sz w:val="20"/>
      <w:szCs w:val="22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7E8C36DA994F3D8C0383172FE48D95">
    <w:name w:val="CC7E8C36DA994F3D8C0383172FE48D95"/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hAnsiTheme="majorHAnsi" w:cs="Arial"/>
      <w:bCs/>
      <w:color w:val="000000" w:themeColor="text1"/>
      <w:kern w:val="0"/>
      <w:sz w:val="20"/>
      <w:szCs w:val="22"/>
      <w:lang w:eastAsia="ja-JP"/>
      <w14:ligatures w14:val="none"/>
    </w:rPr>
  </w:style>
  <w:style w:type="paragraph" w:customStyle="1" w:styleId="5DA0339D25C54FF8B1977529B3D9DE46">
    <w:name w:val="5DA0339D25C54FF8B1977529B3D9DE46"/>
  </w:style>
  <w:style w:type="paragraph" w:customStyle="1" w:styleId="5512510AAC284DDC8B903F214D178F76">
    <w:name w:val="5512510AAC284DDC8B903F214D178F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12">
      <a:dk1>
        <a:sysClr val="windowText" lastClr="000000"/>
      </a:dk1>
      <a:lt1>
        <a:sysClr val="window" lastClr="FFFFFF"/>
      </a:lt1>
      <a:dk2>
        <a:srgbClr val="E7E6E6"/>
      </a:dk2>
      <a:lt2>
        <a:srgbClr val="E7E6E6"/>
      </a:lt2>
      <a:accent1>
        <a:srgbClr val="FDF9E2"/>
      </a:accent1>
      <a:accent2>
        <a:srgbClr val="E86538"/>
      </a:accent2>
      <a:accent3>
        <a:srgbClr val="00B0F0"/>
      </a:accent3>
      <a:accent4>
        <a:srgbClr val="038B30"/>
      </a:accent4>
      <a:accent5>
        <a:srgbClr val="FFC000"/>
      </a:accent5>
      <a:accent6>
        <a:srgbClr val="7F64E2"/>
      </a:accent6>
      <a:hlink>
        <a:srgbClr val="05D74D"/>
      </a:hlink>
      <a:folHlink>
        <a:srgbClr val="C0F400"/>
      </a:folHlink>
    </a:clrScheme>
    <a:fontScheme name="Custom 4">
      <a:majorFont>
        <a:latin typeface="Arial Black"/>
        <a:ea typeface="Gill Sans"/>
        <a:cs typeface="Gill Sans"/>
      </a:majorFont>
      <a:minorFont>
        <a:latin typeface="Arial"/>
        <a:ea typeface="Gill Sans"/>
        <a:cs typeface="Gill San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374F023-8EBB-4BBF-B53E-9194839E1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99A965-E82B-4F76-8847-5F4AF552B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454261-AD54-482F-AA81-735E199C5A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Metropolitan meeting agenda.dotx</Template>
  <TotalTime>0</TotalTime>
  <Pages>3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2025-09-29T13:55:00Z</dcterms:created>
  <dcterms:modified xsi:type="dcterms:W3CDTF">2025-12-18T13:52:00Z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